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FEA65" w14:textId="77777777" w:rsidR="00E26663" w:rsidRPr="00E90371" w:rsidRDefault="00E26663" w:rsidP="00E26663">
      <w:pPr>
        <w:jc w:val="center"/>
        <w:rPr>
          <w:rFonts w:ascii="Montserrat" w:hAnsi="Montserrat"/>
          <w:b/>
          <w:bCs/>
        </w:rPr>
      </w:pPr>
    </w:p>
    <w:p w14:paraId="6548B947" w14:textId="77777777" w:rsidR="00E26663" w:rsidRPr="00E90371" w:rsidRDefault="00E26663" w:rsidP="00E26663">
      <w:pPr>
        <w:jc w:val="center"/>
        <w:rPr>
          <w:rFonts w:ascii="Montserrat" w:hAnsi="Montserrat"/>
          <w:b/>
          <w:bCs/>
        </w:rPr>
      </w:pPr>
    </w:p>
    <w:p w14:paraId="6E00CDE3" w14:textId="535C0B37" w:rsidR="00E26663" w:rsidRPr="00E90371" w:rsidRDefault="00AE0402" w:rsidP="00E26663">
      <w:pPr>
        <w:jc w:val="center"/>
        <w:rPr>
          <w:rFonts w:ascii="Montserrat" w:hAnsi="Montserrat"/>
          <w:b/>
          <w:bCs/>
          <w:sz w:val="28"/>
          <w:szCs w:val="28"/>
        </w:rPr>
      </w:pPr>
      <w:r w:rsidRPr="00E90371">
        <w:rPr>
          <w:rFonts w:ascii="Montserrat" w:hAnsi="Montserrat"/>
          <w:b/>
          <w:bCs/>
          <w:sz w:val="28"/>
          <w:szCs w:val="28"/>
        </w:rPr>
        <w:t xml:space="preserve">Opgaver </w:t>
      </w:r>
      <w:r w:rsidR="00E467D6">
        <w:rPr>
          <w:rFonts w:ascii="Montserrat" w:hAnsi="Montserrat"/>
          <w:b/>
          <w:bCs/>
          <w:sz w:val="28"/>
          <w:szCs w:val="28"/>
        </w:rPr>
        <w:t>faglig modtagelse og oplæring</w:t>
      </w:r>
      <w:r w:rsidRPr="00E90371">
        <w:rPr>
          <w:rFonts w:ascii="Montserrat" w:hAnsi="Montserrat"/>
          <w:b/>
          <w:bCs/>
          <w:sz w:val="28"/>
          <w:szCs w:val="28"/>
        </w:rPr>
        <w:t>.</w:t>
      </w:r>
    </w:p>
    <w:p w14:paraId="101F7F54" w14:textId="77777777" w:rsidR="00AE0402" w:rsidRPr="00E90371" w:rsidRDefault="00AE0402" w:rsidP="00E26663">
      <w:pPr>
        <w:jc w:val="center"/>
        <w:rPr>
          <w:rFonts w:ascii="Montserrat" w:hAnsi="Montserrat"/>
          <w:b/>
          <w:bCs/>
          <w:sz w:val="28"/>
          <w:szCs w:val="28"/>
        </w:rPr>
      </w:pPr>
    </w:p>
    <w:p w14:paraId="119FB763" w14:textId="76A0F6AB" w:rsidR="00AE0402" w:rsidRPr="000033AB" w:rsidRDefault="00AE0402" w:rsidP="0062064F">
      <w:pPr>
        <w:pStyle w:val="Listeafsnit"/>
        <w:numPr>
          <w:ilvl w:val="0"/>
          <w:numId w:val="6"/>
        </w:numPr>
        <w:rPr>
          <w:rFonts w:ascii="Montserrat" w:hAnsi="Montserrat"/>
          <w:sz w:val="28"/>
          <w:szCs w:val="28"/>
        </w:rPr>
      </w:pPr>
      <w:r w:rsidRPr="000033AB">
        <w:rPr>
          <w:rFonts w:ascii="Montserrat" w:hAnsi="Montserrat"/>
          <w:b/>
          <w:bCs/>
          <w:sz w:val="28"/>
          <w:szCs w:val="28"/>
        </w:rPr>
        <w:t xml:space="preserve">Hvilke udfordringer har du oplevet med hensyn til </w:t>
      </w:r>
      <w:r w:rsidR="00664020" w:rsidRPr="000033AB">
        <w:rPr>
          <w:rFonts w:ascii="Montserrat" w:hAnsi="Montserrat"/>
          <w:b/>
          <w:bCs/>
          <w:sz w:val="28"/>
          <w:szCs w:val="28"/>
        </w:rPr>
        <w:t>faglig modtagelse</w:t>
      </w:r>
      <w:r w:rsidR="00E467D6" w:rsidRPr="000033AB">
        <w:rPr>
          <w:rFonts w:ascii="Montserrat" w:hAnsi="Montserrat"/>
          <w:b/>
          <w:bCs/>
          <w:sz w:val="28"/>
          <w:szCs w:val="28"/>
        </w:rPr>
        <w:t>/oplæring</w:t>
      </w:r>
      <w:r w:rsidR="00664020" w:rsidRPr="000033AB">
        <w:rPr>
          <w:rFonts w:ascii="Montserrat" w:hAnsi="Montserrat"/>
          <w:b/>
          <w:bCs/>
          <w:sz w:val="28"/>
          <w:szCs w:val="28"/>
        </w:rPr>
        <w:t xml:space="preserve"> </w:t>
      </w:r>
      <w:r w:rsidRPr="000033AB">
        <w:rPr>
          <w:rFonts w:ascii="Montserrat" w:hAnsi="Montserrat"/>
          <w:b/>
          <w:bCs/>
          <w:sz w:val="28"/>
          <w:szCs w:val="28"/>
        </w:rPr>
        <w:t>og internationale kolleger? Skriv 10 udfordringer</w:t>
      </w:r>
      <w:r w:rsidR="000033AB" w:rsidRPr="000033AB">
        <w:rPr>
          <w:rFonts w:ascii="Montserrat" w:hAnsi="Montserrat"/>
          <w:b/>
          <w:bCs/>
          <w:sz w:val="28"/>
          <w:szCs w:val="28"/>
        </w:rPr>
        <w:t xml:space="preserve"> </w:t>
      </w:r>
    </w:p>
    <w:p w14:paraId="4654185B" w14:textId="77777777" w:rsidR="000033AB" w:rsidRPr="000033AB" w:rsidRDefault="000033AB" w:rsidP="000033AB">
      <w:pPr>
        <w:pStyle w:val="Listeafsnit"/>
        <w:rPr>
          <w:rFonts w:ascii="Montserrat" w:hAnsi="Montserrat"/>
          <w:sz w:val="28"/>
          <w:szCs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1321"/>
        <w:gridCol w:w="1321"/>
        <w:gridCol w:w="1321"/>
      </w:tblGrid>
      <w:tr w:rsidR="00AE0402" w:rsidRPr="00E90371" w14:paraId="252768AD" w14:textId="77777777" w:rsidTr="00AE0402">
        <w:tc>
          <w:tcPr>
            <w:tcW w:w="704" w:type="dxa"/>
            <w:shd w:val="clear" w:color="auto" w:fill="0089C4"/>
          </w:tcPr>
          <w:p w14:paraId="59E5317A" w14:textId="2AEC48A0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Nr.</w:t>
            </w:r>
          </w:p>
        </w:tc>
        <w:tc>
          <w:tcPr>
            <w:tcW w:w="4961" w:type="dxa"/>
            <w:shd w:val="clear" w:color="auto" w:fill="0089C4"/>
          </w:tcPr>
          <w:p w14:paraId="48A7FD19" w14:textId="45684CE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Udfordring</w:t>
            </w:r>
          </w:p>
        </w:tc>
        <w:tc>
          <w:tcPr>
            <w:tcW w:w="1321" w:type="dxa"/>
            <w:shd w:val="clear" w:color="auto" w:fill="0089C4"/>
          </w:tcPr>
          <w:p w14:paraId="6FA57182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  <w:shd w:val="clear" w:color="auto" w:fill="0089C4"/>
          </w:tcPr>
          <w:p w14:paraId="390088BB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  <w:shd w:val="clear" w:color="auto" w:fill="0089C4"/>
          </w:tcPr>
          <w:p w14:paraId="648A3530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273EA5B8" w14:textId="77777777" w:rsidTr="00AE0402">
        <w:tc>
          <w:tcPr>
            <w:tcW w:w="704" w:type="dxa"/>
          </w:tcPr>
          <w:p w14:paraId="73E78073" w14:textId="4D5B25BD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14:paraId="1337A02F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5808EDD6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6998FE83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2D68C447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608CA895" w14:textId="77777777" w:rsidTr="00AE0402">
        <w:tc>
          <w:tcPr>
            <w:tcW w:w="704" w:type="dxa"/>
          </w:tcPr>
          <w:p w14:paraId="29685A17" w14:textId="3CC3AC1C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14:paraId="2354DA75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094D7387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7B55BE48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2371D1DC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23E0EB92" w14:textId="77777777" w:rsidTr="00AE0402">
        <w:tc>
          <w:tcPr>
            <w:tcW w:w="704" w:type="dxa"/>
          </w:tcPr>
          <w:p w14:paraId="0F2C36CC" w14:textId="39AE8FF4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14:paraId="2E3EDB58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3C719164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6BE37BAC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110C673B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0975C6B0" w14:textId="77777777" w:rsidTr="00AE0402">
        <w:tc>
          <w:tcPr>
            <w:tcW w:w="704" w:type="dxa"/>
          </w:tcPr>
          <w:p w14:paraId="06BA0F2B" w14:textId="78D55F0D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14:paraId="2AE490E8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1D97D52C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64D9B7FF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0F74A8A0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6B5C0780" w14:textId="77777777" w:rsidTr="00AE0402">
        <w:tc>
          <w:tcPr>
            <w:tcW w:w="704" w:type="dxa"/>
          </w:tcPr>
          <w:p w14:paraId="06540922" w14:textId="2CAC66A4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14:paraId="60EF23DB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513F85D7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0CFE578F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1471C33F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7A7F9D38" w14:textId="77777777" w:rsidTr="00AE0402">
        <w:tc>
          <w:tcPr>
            <w:tcW w:w="704" w:type="dxa"/>
          </w:tcPr>
          <w:p w14:paraId="44989B82" w14:textId="6CEA7139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14:paraId="2D92942F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6B4B8D43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4C773A67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15084D06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675E512D" w14:textId="77777777" w:rsidTr="00AE0402">
        <w:tc>
          <w:tcPr>
            <w:tcW w:w="704" w:type="dxa"/>
          </w:tcPr>
          <w:p w14:paraId="6B0B9DCF" w14:textId="589850FA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14:paraId="37B21153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454F720C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13D7087C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3B6D3385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39003905" w14:textId="77777777" w:rsidTr="00AE0402">
        <w:tc>
          <w:tcPr>
            <w:tcW w:w="704" w:type="dxa"/>
          </w:tcPr>
          <w:p w14:paraId="554461F7" w14:textId="666770B1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14:paraId="3B6F31F3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33DBFC5D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196D4165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0F728FB8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5F4512C5" w14:textId="77777777" w:rsidTr="00AE0402">
        <w:tc>
          <w:tcPr>
            <w:tcW w:w="704" w:type="dxa"/>
          </w:tcPr>
          <w:p w14:paraId="72AA3B1B" w14:textId="295B2964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9</w:t>
            </w:r>
          </w:p>
        </w:tc>
        <w:tc>
          <w:tcPr>
            <w:tcW w:w="4961" w:type="dxa"/>
          </w:tcPr>
          <w:p w14:paraId="07AA73B6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3125B069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0DED74D4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69A7A3D5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AE0402" w:rsidRPr="00E90371" w14:paraId="503AEF91" w14:textId="77777777" w:rsidTr="00AE0402">
        <w:tc>
          <w:tcPr>
            <w:tcW w:w="704" w:type="dxa"/>
          </w:tcPr>
          <w:p w14:paraId="5F518752" w14:textId="72CC324A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  <w:r w:rsidRPr="00E90371">
              <w:rPr>
                <w:rFonts w:ascii="Montserrat" w:hAnsi="Montserrat"/>
                <w:sz w:val="28"/>
                <w:szCs w:val="28"/>
              </w:rPr>
              <w:t>10</w:t>
            </w:r>
          </w:p>
        </w:tc>
        <w:tc>
          <w:tcPr>
            <w:tcW w:w="4961" w:type="dxa"/>
          </w:tcPr>
          <w:p w14:paraId="55C1409C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71D8891F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1B114C0C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019F1D7D" w14:textId="77777777" w:rsidR="00AE0402" w:rsidRPr="00E90371" w:rsidRDefault="00AE0402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FA7E50" w:rsidRPr="00E90371" w14:paraId="775E1FB1" w14:textId="77777777" w:rsidTr="00AE0402">
        <w:tc>
          <w:tcPr>
            <w:tcW w:w="704" w:type="dxa"/>
          </w:tcPr>
          <w:p w14:paraId="6637BD0B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4961" w:type="dxa"/>
          </w:tcPr>
          <w:p w14:paraId="035C2B89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01FEE6C3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2AE77EF6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0DFE7F16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  <w:tr w:rsidR="00FA7E50" w:rsidRPr="00E90371" w14:paraId="721FE83A" w14:textId="77777777" w:rsidTr="00AE0402">
        <w:tc>
          <w:tcPr>
            <w:tcW w:w="704" w:type="dxa"/>
          </w:tcPr>
          <w:p w14:paraId="184B47D3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4961" w:type="dxa"/>
          </w:tcPr>
          <w:p w14:paraId="1B0F255F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2F197E70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001448C3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  <w:tc>
          <w:tcPr>
            <w:tcW w:w="1321" w:type="dxa"/>
          </w:tcPr>
          <w:p w14:paraId="25380B8D" w14:textId="77777777" w:rsidR="00FA7E50" w:rsidRPr="00E90371" w:rsidRDefault="00FA7E50" w:rsidP="00AE0402">
            <w:pPr>
              <w:rPr>
                <w:rFonts w:ascii="Montserrat" w:hAnsi="Montserrat"/>
                <w:sz w:val="28"/>
                <w:szCs w:val="28"/>
              </w:rPr>
            </w:pPr>
          </w:p>
        </w:tc>
      </w:tr>
    </w:tbl>
    <w:p w14:paraId="19BCB998" w14:textId="77777777" w:rsidR="006568B3" w:rsidRPr="00E90371" w:rsidRDefault="006568B3" w:rsidP="00AE0402">
      <w:pPr>
        <w:rPr>
          <w:rFonts w:ascii="Montserrat" w:hAnsi="Montserrat"/>
          <w:sz w:val="28"/>
          <w:szCs w:val="28"/>
        </w:rPr>
      </w:pPr>
    </w:p>
    <w:p w14:paraId="4F55C9E4" w14:textId="77777777" w:rsidR="006568B3" w:rsidRPr="00E90371" w:rsidRDefault="006568B3" w:rsidP="00AE0402">
      <w:pPr>
        <w:rPr>
          <w:rFonts w:ascii="Montserrat" w:hAnsi="Montserrat"/>
          <w:sz w:val="28"/>
          <w:szCs w:val="28"/>
        </w:rPr>
      </w:pPr>
    </w:p>
    <w:p w14:paraId="42C2C711" w14:textId="77777777" w:rsidR="00FA7E50" w:rsidRPr="00FA7E50" w:rsidRDefault="00FA7E50" w:rsidP="00FA7E50">
      <w:pPr>
        <w:pStyle w:val="Listeafsnit"/>
        <w:numPr>
          <w:ilvl w:val="0"/>
          <w:numId w:val="12"/>
        </w:numPr>
        <w:rPr>
          <w:rFonts w:ascii="Montserrat" w:hAnsi="Montserrat"/>
          <w:sz w:val="28"/>
          <w:szCs w:val="28"/>
        </w:rPr>
      </w:pPr>
      <w:r w:rsidRPr="00FA7E50">
        <w:rPr>
          <w:rFonts w:ascii="Montserrat" w:hAnsi="Montserrat"/>
          <w:sz w:val="28"/>
          <w:szCs w:val="28"/>
        </w:rPr>
        <w:t>Skriv gerne flere udfordringer</w:t>
      </w:r>
    </w:p>
    <w:p w14:paraId="10ED8F37" w14:textId="277C7A81" w:rsidR="00FA7E50" w:rsidRPr="00FA7E50" w:rsidRDefault="00FA7E50" w:rsidP="00FA7E50">
      <w:pPr>
        <w:pStyle w:val="Listeafsnit"/>
        <w:numPr>
          <w:ilvl w:val="0"/>
          <w:numId w:val="12"/>
        </w:numPr>
        <w:rPr>
          <w:rFonts w:ascii="Montserrat" w:hAnsi="Montserrat"/>
          <w:b/>
          <w:bCs/>
          <w:sz w:val="28"/>
          <w:szCs w:val="28"/>
        </w:rPr>
      </w:pPr>
      <w:r w:rsidRPr="00FA7E50">
        <w:rPr>
          <w:rFonts w:ascii="Montserrat" w:hAnsi="Montserrat"/>
          <w:sz w:val="28"/>
          <w:szCs w:val="28"/>
        </w:rPr>
        <w:t>Gør noter til mundtlig uddybning</w:t>
      </w:r>
      <w:r w:rsidRPr="00FA7E50">
        <w:rPr>
          <w:rFonts w:ascii="Montserrat" w:hAnsi="Montserrat"/>
          <w:b/>
          <w:bCs/>
          <w:sz w:val="28"/>
          <w:szCs w:val="28"/>
        </w:rPr>
        <w:br w:type="page"/>
      </w:r>
    </w:p>
    <w:p w14:paraId="3490656D" w14:textId="295A86AE" w:rsidR="005710E3" w:rsidRPr="00A3635D" w:rsidRDefault="00AE0402" w:rsidP="005710E3">
      <w:pPr>
        <w:pStyle w:val="Listeafsnit"/>
        <w:numPr>
          <w:ilvl w:val="0"/>
          <w:numId w:val="6"/>
        </w:numPr>
        <w:rPr>
          <w:rFonts w:ascii="Montserrat" w:hAnsi="Montserrat"/>
          <w:b/>
          <w:bCs/>
          <w:sz w:val="28"/>
          <w:szCs w:val="28"/>
        </w:rPr>
      </w:pPr>
      <w:r w:rsidRPr="00A3635D">
        <w:rPr>
          <w:rFonts w:ascii="Montserrat" w:hAnsi="Montserrat"/>
          <w:b/>
          <w:bCs/>
          <w:sz w:val="28"/>
          <w:szCs w:val="28"/>
        </w:rPr>
        <w:lastRenderedPageBreak/>
        <w:t xml:space="preserve">Skriv Holdning, </w:t>
      </w:r>
      <w:r w:rsidR="005710E3" w:rsidRPr="00A3635D">
        <w:rPr>
          <w:rFonts w:ascii="Montserrat" w:hAnsi="Montserrat"/>
          <w:b/>
          <w:bCs/>
          <w:sz w:val="28"/>
          <w:szCs w:val="28"/>
        </w:rPr>
        <w:t>F</w:t>
      </w:r>
      <w:r w:rsidRPr="00A3635D">
        <w:rPr>
          <w:rFonts w:ascii="Montserrat" w:hAnsi="Montserrat"/>
          <w:b/>
          <w:bCs/>
          <w:sz w:val="28"/>
          <w:szCs w:val="28"/>
        </w:rPr>
        <w:t xml:space="preserve">ærdigheder og </w:t>
      </w:r>
      <w:r w:rsidR="005710E3" w:rsidRPr="00A3635D">
        <w:rPr>
          <w:rFonts w:ascii="Montserrat" w:hAnsi="Montserrat"/>
          <w:b/>
          <w:bCs/>
          <w:sz w:val="28"/>
          <w:szCs w:val="28"/>
        </w:rPr>
        <w:t>V</w:t>
      </w:r>
      <w:r w:rsidRPr="00A3635D">
        <w:rPr>
          <w:rFonts w:ascii="Montserrat" w:hAnsi="Montserrat"/>
          <w:b/>
          <w:bCs/>
          <w:sz w:val="28"/>
          <w:szCs w:val="28"/>
        </w:rPr>
        <w:t xml:space="preserve">iden </w:t>
      </w:r>
      <w:r w:rsidR="005710E3" w:rsidRPr="00A3635D">
        <w:rPr>
          <w:rFonts w:ascii="Montserrat" w:hAnsi="Montserrat"/>
          <w:b/>
          <w:bCs/>
          <w:sz w:val="28"/>
          <w:szCs w:val="28"/>
        </w:rPr>
        <w:t>i</w:t>
      </w:r>
      <w:r w:rsidRPr="00A3635D">
        <w:rPr>
          <w:rFonts w:ascii="Montserrat" w:hAnsi="Montserrat"/>
          <w:b/>
          <w:bCs/>
          <w:sz w:val="28"/>
          <w:szCs w:val="28"/>
        </w:rPr>
        <w:t xml:space="preserve"> de tomme blå felter. </w:t>
      </w:r>
    </w:p>
    <w:p w14:paraId="05DDB36E" w14:textId="77777777" w:rsidR="005710E3" w:rsidRPr="00E90371" w:rsidRDefault="005710E3" w:rsidP="00AE0402">
      <w:pPr>
        <w:rPr>
          <w:rFonts w:ascii="Montserrat" w:hAnsi="Montserrat"/>
          <w:sz w:val="28"/>
          <w:szCs w:val="28"/>
        </w:rPr>
      </w:pPr>
    </w:p>
    <w:p w14:paraId="709D766F" w14:textId="228FE8AB" w:rsidR="00AE0402" w:rsidRDefault="00AE0402" w:rsidP="00FA7E50">
      <w:pPr>
        <w:pStyle w:val="Listeafsnit"/>
        <w:numPr>
          <w:ilvl w:val="0"/>
          <w:numId w:val="13"/>
        </w:numPr>
        <w:rPr>
          <w:rFonts w:ascii="Montserrat" w:hAnsi="Montserrat"/>
          <w:sz w:val="28"/>
          <w:szCs w:val="28"/>
        </w:rPr>
      </w:pPr>
      <w:r w:rsidRPr="00FA7E50">
        <w:rPr>
          <w:rFonts w:ascii="Montserrat" w:hAnsi="Montserrat"/>
          <w:sz w:val="28"/>
          <w:szCs w:val="28"/>
        </w:rPr>
        <w:t xml:space="preserve">Kryds af om </w:t>
      </w:r>
      <w:r w:rsidR="005710E3" w:rsidRPr="00FA7E50">
        <w:rPr>
          <w:rFonts w:ascii="Montserrat" w:hAnsi="Montserrat"/>
          <w:sz w:val="28"/>
          <w:szCs w:val="28"/>
        </w:rPr>
        <w:t>udfordringen skyldes holdning, færdigheder og viden.</w:t>
      </w:r>
    </w:p>
    <w:p w14:paraId="6E6803DA" w14:textId="4BC4492E" w:rsidR="00FA7E50" w:rsidRPr="00FA7E50" w:rsidRDefault="00FA7E50" w:rsidP="00FA7E50">
      <w:pPr>
        <w:pStyle w:val="Listeafsnit"/>
        <w:numPr>
          <w:ilvl w:val="0"/>
          <w:numId w:val="13"/>
        </w:num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Gør noter til uddybning</w:t>
      </w:r>
    </w:p>
    <w:p w14:paraId="0DA2AFF8" w14:textId="77777777" w:rsidR="00AE0402" w:rsidRPr="00E90371" w:rsidRDefault="00AE0402" w:rsidP="00AE0402">
      <w:pPr>
        <w:rPr>
          <w:rFonts w:ascii="Montserrat" w:hAnsi="Montserrat"/>
          <w:sz w:val="28"/>
          <w:szCs w:val="28"/>
        </w:rPr>
      </w:pPr>
    </w:p>
    <w:p w14:paraId="463868FA" w14:textId="3A71D09E" w:rsidR="00E467D6" w:rsidRDefault="00E467D6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br w:type="page"/>
      </w:r>
    </w:p>
    <w:p w14:paraId="3B5D11EB" w14:textId="77777777" w:rsidR="00AE0402" w:rsidRDefault="00AE0402" w:rsidP="00AE0402">
      <w:pPr>
        <w:rPr>
          <w:rFonts w:ascii="Montserrat" w:hAnsi="Montserrat"/>
          <w:sz w:val="28"/>
          <w:szCs w:val="28"/>
        </w:rPr>
      </w:pPr>
    </w:p>
    <w:p w14:paraId="263BC57A" w14:textId="141BCE38" w:rsidR="00664020" w:rsidRPr="00664020" w:rsidRDefault="00664020" w:rsidP="00664020">
      <w:pPr>
        <w:pStyle w:val="Listeafsnit"/>
        <w:numPr>
          <w:ilvl w:val="0"/>
          <w:numId w:val="6"/>
        </w:numPr>
        <w:rPr>
          <w:rFonts w:ascii="Montserrat" w:hAnsi="Montserrat"/>
          <w:b/>
          <w:bCs/>
          <w:sz w:val="28"/>
          <w:szCs w:val="28"/>
        </w:rPr>
      </w:pPr>
      <w:r w:rsidRPr="00664020">
        <w:rPr>
          <w:rFonts w:ascii="Montserrat" w:hAnsi="Montserrat"/>
          <w:b/>
          <w:bCs/>
          <w:sz w:val="28"/>
          <w:szCs w:val="28"/>
        </w:rPr>
        <w:t>Hvordan opfatter du dig selv mht. faglige kompetencer om svineavl?</w:t>
      </w:r>
    </w:p>
    <w:p w14:paraId="1A0FD616" w14:textId="77777777" w:rsidR="00664020" w:rsidRDefault="00664020" w:rsidP="00664020">
      <w:pPr>
        <w:rPr>
          <w:rFonts w:ascii="Montserrat" w:hAnsi="Montserrat"/>
          <w:sz w:val="28"/>
          <w:szCs w:val="28"/>
        </w:rPr>
      </w:pPr>
    </w:p>
    <w:p w14:paraId="55B39141" w14:textId="1CCAF25E" w:rsidR="00664020" w:rsidRDefault="00664020" w:rsidP="00664020">
      <w:pPr>
        <w:jc w:val="center"/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noProof/>
          <w:sz w:val="28"/>
          <w:szCs w:val="28"/>
        </w:rPr>
        <w:drawing>
          <wp:inline distT="0" distB="0" distL="0" distR="0" wp14:anchorId="30C0C755" wp14:editId="37921B1F">
            <wp:extent cx="3419010" cy="1113183"/>
            <wp:effectExtent l="0" t="0" r="0" b="4445"/>
            <wp:docPr id="5" name="Pladsholder til indhold 4" descr="Et billede, der indeholder cirkel, Farverigt, Grafik&#10;&#10;Indhold genereret af kunstig intelligens kan være forkert.">
              <a:extLst xmlns:a="http://schemas.openxmlformats.org/drawingml/2006/main">
                <a:ext uri="{FF2B5EF4-FFF2-40B4-BE49-F238E27FC236}">
                  <a16:creationId xmlns:a16="http://schemas.microsoft.com/office/drawing/2014/main" id="{B4FFBE1C-63E6-CF76-4D8A-07298703A40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 descr="Et billede, der indeholder cirkel, Farverigt, Grafik&#10;&#10;Indhold genereret af kunstig intelligens kan være forkert.">
                      <a:extLst>
                        <a:ext uri="{FF2B5EF4-FFF2-40B4-BE49-F238E27FC236}">
                          <a16:creationId xmlns:a16="http://schemas.microsoft.com/office/drawing/2014/main" id="{B4FFBE1C-63E6-CF76-4D8A-07298703A40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486" cy="11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B618" w14:textId="410AB217" w:rsidR="00664020" w:rsidRPr="00664020" w:rsidRDefault="00664020" w:rsidP="00664020">
      <w:pPr>
        <w:jc w:val="center"/>
        <w:rPr>
          <w:rFonts w:ascii="Montserrat" w:hAnsi="Montserrat"/>
          <w:sz w:val="28"/>
          <w:szCs w:val="28"/>
        </w:rPr>
      </w:pPr>
    </w:p>
    <w:p w14:paraId="5D233A6C" w14:textId="77777777" w:rsidR="00664020" w:rsidRDefault="00664020" w:rsidP="00AE0402">
      <w:pPr>
        <w:rPr>
          <w:rFonts w:ascii="Montserrat" w:hAnsi="Montserrat"/>
          <w:sz w:val="28"/>
          <w:szCs w:val="28"/>
        </w:rPr>
      </w:pPr>
    </w:p>
    <w:p w14:paraId="2EAB5FB6" w14:textId="135B607A" w:rsidR="00664020" w:rsidRDefault="00664020" w:rsidP="00664020">
      <w:p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>Sæt kryds under de</w:t>
      </w:r>
      <w:r>
        <w:rPr>
          <w:rFonts w:ascii="Montserrat" w:hAnsi="Montserrat"/>
          <w:sz w:val="28"/>
          <w:szCs w:val="28"/>
        </w:rPr>
        <w:t>n</w:t>
      </w:r>
      <w:r w:rsidRPr="00664020">
        <w:rPr>
          <w:rFonts w:ascii="Montserrat" w:hAnsi="Montserrat"/>
          <w:sz w:val="28"/>
          <w:szCs w:val="28"/>
        </w:rPr>
        <w:t xml:space="preserve"> </w:t>
      </w:r>
      <w:r>
        <w:rPr>
          <w:rFonts w:ascii="Montserrat" w:hAnsi="Montserrat"/>
          <w:sz w:val="28"/>
          <w:szCs w:val="28"/>
        </w:rPr>
        <w:t>cirkel</w:t>
      </w:r>
      <w:r w:rsidRPr="00664020">
        <w:rPr>
          <w:rFonts w:ascii="Montserrat" w:hAnsi="Montserrat"/>
          <w:sz w:val="28"/>
          <w:szCs w:val="28"/>
        </w:rPr>
        <w:t xml:space="preserve"> du mener passer bedst</w:t>
      </w:r>
      <w:r>
        <w:rPr>
          <w:rFonts w:ascii="Montserrat" w:hAnsi="Montserrat"/>
          <w:sz w:val="28"/>
          <w:szCs w:val="28"/>
        </w:rPr>
        <w:t>,</w:t>
      </w:r>
      <w:r w:rsidRPr="00664020">
        <w:rPr>
          <w:rFonts w:ascii="Montserrat" w:hAnsi="Montserrat"/>
          <w:sz w:val="28"/>
          <w:szCs w:val="28"/>
        </w:rPr>
        <w:t xml:space="preserve"> og gør noter til at kunne uddybe</w:t>
      </w:r>
      <w:r>
        <w:rPr>
          <w:rFonts w:ascii="Montserrat" w:hAnsi="Montserrat"/>
          <w:sz w:val="28"/>
          <w:szCs w:val="28"/>
        </w:rPr>
        <w:t xml:space="preserve"> mundtligt</w:t>
      </w:r>
    </w:p>
    <w:p w14:paraId="477E3C2B" w14:textId="77777777" w:rsidR="00664020" w:rsidRPr="00664020" w:rsidRDefault="00664020" w:rsidP="00664020">
      <w:pPr>
        <w:rPr>
          <w:rFonts w:ascii="Montserrat" w:hAnsi="Montserrat"/>
          <w:sz w:val="28"/>
          <w:szCs w:val="28"/>
        </w:rPr>
      </w:pPr>
    </w:p>
    <w:p w14:paraId="24E12F3B" w14:textId="45E34EAE" w:rsidR="00664020" w:rsidRPr="00664020" w:rsidRDefault="00664020" w:rsidP="00664020">
      <w:pPr>
        <w:pStyle w:val="Listeafsnit"/>
        <w:numPr>
          <w:ilvl w:val="0"/>
          <w:numId w:val="7"/>
        </w:num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Hvordan opfatter du dig selv med hensyn til ledelsesmæssige kompetencer?</w:t>
      </w:r>
    </w:p>
    <w:p w14:paraId="75354386" w14:textId="77777777" w:rsidR="00664020" w:rsidRDefault="00664020" w:rsidP="00AE0402">
      <w:pPr>
        <w:rPr>
          <w:rFonts w:ascii="Montserrat" w:hAnsi="Montserrat"/>
          <w:sz w:val="28"/>
          <w:szCs w:val="28"/>
        </w:rPr>
      </w:pPr>
    </w:p>
    <w:p w14:paraId="31463EF5" w14:textId="1A2EA118" w:rsidR="00664020" w:rsidRDefault="00664020" w:rsidP="00664020">
      <w:pPr>
        <w:jc w:val="center"/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noProof/>
          <w:sz w:val="28"/>
          <w:szCs w:val="28"/>
        </w:rPr>
        <w:drawing>
          <wp:inline distT="0" distB="0" distL="0" distR="0" wp14:anchorId="09E6D3FD" wp14:editId="775F4236">
            <wp:extent cx="3419010" cy="1113183"/>
            <wp:effectExtent l="0" t="0" r="0" b="4445"/>
            <wp:docPr id="1062638682" name="Pladsholder til indhold 4" descr="Et billede, der indeholder cirkel, Farverigt, Grafik&#10;&#10;Indhold genereret af kunstig intelligens kan være forkert.">
              <a:extLst xmlns:a="http://schemas.openxmlformats.org/drawingml/2006/main">
                <a:ext uri="{FF2B5EF4-FFF2-40B4-BE49-F238E27FC236}">
                  <a16:creationId xmlns:a16="http://schemas.microsoft.com/office/drawing/2014/main" id="{B4FFBE1C-63E6-CF76-4D8A-07298703A40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 descr="Et billede, der indeholder cirkel, Farverigt, Grafik&#10;&#10;Indhold genereret af kunstig intelligens kan være forkert.">
                      <a:extLst>
                        <a:ext uri="{FF2B5EF4-FFF2-40B4-BE49-F238E27FC236}">
                          <a16:creationId xmlns:a16="http://schemas.microsoft.com/office/drawing/2014/main" id="{B4FFBE1C-63E6-CF76-4D8A-07298703A40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486" cy="11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2C18" w14:textId="77777777" w:rsidR="00664020" w:rsidRDefault="00664020" w:rsidP="00AE0402">
      <w:pPr>
        <w:rPr>
          <w:rFonts w:ascii="Montserrat" w:hAnsi="Montserrat"/>
          <w:sz w:val="28"/>
          <w:szCs w:val="28"/>
        </w:rPr>
      </w:pPr>
    </w:p>
    <w:p w14:paraId="0E7388CE" w14:textId="77777777" w:rsidR="00664020" w:rsidRDefault="00664020" w:rsidP="00664020">
      <w:p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>Sæt kryds under de</w:t>
      </w:r>
      <w:r>
        <w:rPr>
          <w:rFonts w:ascii="Montserrat" w:hAnsi="Montserrat"/>
          <w:sz w:val="28"/>
          <w:szCs w:val="28"/>
        </w:rPr>
        <w:t>n</w:t>
      </w:r>
      <w:r w:rsidRPr="00664020">
        <w:rPr>
          <w:rFonts w:ascii="Montserrat" w:hAnsi="Montserrat"/>
          <w:sz w:val="28"/>
          <w:szCs w:val="28"/>
        </w:rPr>
        <w:t xml:space="preserve"> </w:t>
      </w:r>
      <w:r>
        <w:rPr>
          <w:rFonts w:ascii="Montserrat" w:hAnsi="Montserrat"/>
          <w:sz w:val="28"/>
          <w:szCs w:val="28"/>
        </w:rPr>
        <w:t>cirkel</w:t>
      </w:r>
      <w:r w:rsidRPr="00664020">
        <w:rPr>
          <w:rFonts w:ascii="Montserrat" w:hAnsi="Montserrat"/>
          <w:sz w:val="28"/>
          <w:szCs w:val="28"/>
        </w:rPr>
        <w:t xml:space="preserve"> du mener passer bedst</w:t>
      </w:r>
      <w:r>
        <w:rPr>
          <w:rFonts w:ascii="Montserrat" w:hAnsi="Montserrat"/>
          <w:sz w:val="28"/>
          <w:szCs w:val="28"/>
        </w:rPr>
        <w:t>,</w:t>
      </w:r>
      <w:r w:rsidRPr="00664020">
        <w:rPr>
          <w:rFonts w:ascii="Montserrat" w:hAnsi="Montserrat"/>
          <w:sz w:val="28"/>
          <w:szCs w:val="28"/>
        </w:rPr>
        <w:t xml:space="preserve"> og gør noter til at kunne uddybe</w:t>
      </w:r>
      <w:r>
        <w:rPr>
          <w:rFonts w:ascii="Montserrat" w:hAnsi="Montserrat"/>
          <w:sz w:val="28"/>
          <w:szCs w:val="28"/>
        </w:rPr>
        <w:t xml:space="preserve"> mundtligt</w:t>
      </w:r>
    </w:p>
    <w:p w14:paraId="2A3FD636" w14:textId="77777777" w:rsidR="00664020" w:rsidRDefault="00664020" w:rsidP="00AE0402">
      <w:pPr>
        <w:rPr>
          <w:rFonts w:ascii="Montserrat" w:hAnsi="Montserrat"/>
          <w:sz w:val="28"/>
          <w:szCs w:val="28"/>
        </w:rPr>
      </w:pPr>
    </w:p>
    <w:p w14:paraId="3E841E63" w14:textId="130E92B1" w:rsidR="00FA7E50" w:rsidRPr="00FA7E50" w:rsidRDefault="00FA7E50" w:rsidP="00FA7E50">
      <w:pPr>
        <w:pStyle w:val="Listeafsnit"/>
        <w:numPr>
          <w:ilvl w:val="0"/>
          <w:numId w:val="7"/>
        </w:num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Har du nogle faglige områder, hvor du ligger i cirklen længst til venstre?</w:t>
      </w:r>
    </w:p>
    <w:p w14:paraId="4BAF2784" w14:textId="77777777" w:rsidR="00664020" w:rsidRPr="00E90371" w:rsidRDefault="00664020" w:rsidP="00AE0402">
      <w:pPr>
        <w:rPr>
          <w:rFonts w:ascii="Montserrat" w:hAnsi="Montserrat"/>
          <w:sz w:val="28"/>
          <w:szCs w:val="28"/>
        </w:rPr>
      </w:pPr>
    </w:p>
    <w:p w14:paraId="1E0F7689" w14:textId="77777777" w:rsidR="00E467D6" w:rsidRDefault="00E467D6">
      <w:pPr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br w:type="page"/>
      </w:r>
    </w:p>
    <w:p w14:paraId="74EF12E4" w14:textId="7C853A03" w:rsidR="00817CD0" w:rsidRDefault="006568B3" w:rsidP="006568B3">
      <w:pPr>
        <w:pStyle w:val="Listeafsnit"/>
        <w:numPr>
          <w:ilvl w:val="0"/>
          <w:numId w:val="6"/>
        </w:numPr>
        <w:rPr>
          <w:rFonts w:ascii="Montserrat" w:hAnsi="Montserrat"/>
          <w:b/>
          <w:bCs/>
          <w:sz w:val="28"/>
          <w:szCs w:val="28"/>
        </w:rPr>
      </w:pPr>
      <w:r w:rsidRPr="00A3635D">
        <w:rPr>
          <w:rFonts w:ascii="Montserrat" w:hAnsi="Montserrat"/>
          <w:b/>
          <w:bCs/>
          <w:sz w:val="28"/>
          <w:szCs w:val="28"/>
        </w:rPr>
        <w:lastRenderedPageBreak/>
        <w:t xml:space="preserve">Hvordan </w:t>
      </w:r>
      <w:r w:rsidR="00664020">
        <w:rPr>
          <w:rFonts w:ascii="Montserrat" w:hAnsi="Montserrat"/>
          <w:b/>
          <w:bCs/>
          <w:sz w:val="28"/>
          <w:szCs w:val="28"/>
        </w:rPr>
        <w:t>ser du internationale kolleger ”over en bred kam”?</w:t>
      </w:r>
    </w:p>
    <w:p w14:paraId="19463F78" w14:textId="77777777" w:rsidR="00664020" w:rsidRDefault="00664020" w:rsidP="00664020">
      <w:pPr>
        <w:rPr>
          <w:rFonts w:ascii="Montserrat" w:hAnsi="Montserrat"/>
          <w:b/>
          <w:bCs/>
          <w:sz w:val="28"/>
          <w:szCs w:val="28"/>
        </w:rPr>
      </w:pPr>
    </w:p>
    <w:p w14:paraId="7980F6D8" w14:textId="1E82FC4A" w:rsidR="00664020" w:rsidRDefault="00664020" w:rsidP="00664020">
      <w:pPr>
        <w:jc w:val="center"/>
        <w:rPr>
          <w:rFonts w:ascii="Montserrat" w:hAnsi="Montserrat"/>
          <w:b/>
          <w:bCs/>
          <w:sz w:val="28"/>
          <w:szCs w:val="28"/>
        </w:rPr>
      </w:pPr>
      <w:r w:rsidRPr="00664020">
        <w:rPr>
          <w:rFonts w:ascii="Montserrat" w:hAnsi="Montserrat"/>
          <w:noProof/>
          <w:sz w:val="28"/>
          <w:szCs w:val="28"/>
        </w:rPr>
        <w:drawing>
          <wp:inline distT="0" distB="0" distL="0" distR="0" wp14:anchorId="22155D2E" wp14:editId="28A478D4">
            <wp:extent cx="3419010" cy="1113183"/>
            <wp:effectExtent l="0" t="0" r="0" b="4445"/>
            <wp:docPr id="227734868" name="Pladsholder til indhold 4" descr="Et billede, der indeholder cirkel, Farverigt, Grafik&#10;&#10;Indhold genereret af kunstig intelligens kan være forkert.">
              <a:extLst xmlns:a="http://schemas.openxmlformats.org/drawingml/2006/main">
                <a:ext uri="{FF2B5EF4-FFF2-40B4-BE49-F238E27FC236}">
                  <a16:creationId xmlns:a16="http://schemas.microsoft.com/office/drawing/2014/main" id="{B4FFBE1C-63E6-CF76-4D8A-07298703A40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 descr="Et billede, der indeholder cirkel, Farverigt, Grafik&#10;&#10;Indhold genereret af kunstig intelligens kan være forkert.">
                      <a:extLst>
                        <a:ext uri="{FF2B5EF4-FFF2-40B4-BE49-F238E27FC236}">
                          <a16:creationId xmlns:a16="http://schemas.microsoft.com/office/drawing/2014/main" id="{B4FFBE1C-63E6-CF76-4D8A-07298703A40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7486" cy="112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E544" w14:textId="77777777" w:rsidR="00664020" w:rsidRPr="00664020" w:rsidRDefault="00664020" w:rsidP="00664020">
      <w:pPr>
        <w:rPr>
          <w:rFonts w:ascii="Montserrat" w:hAnsi="Montserrat"/>
          <w:b/>
          <w:bCs/>
          <w:sz w:val="28"/>
          <w:szCs w:val="28"/>
        </w:rPr>
      </w:pPr>
    </w:p>
    <w:p w14:paraId="3A950BE0" w14:textId="77777777" w:rsidR="00664020" w:rsidRDefault="00664020" w:rsidP="00664020">
      <w:p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>Sæt kryds under de</w:t>
      </w:r>
      <w:r>
        <w:rPr>
          <w:rFonts w:ascii="Montserrat" w:hAnsi="Montserrat"/>
          <w:sz w:val="28"/>
          <w:szCs w:val="28"/>
        </w:rPr>
        <w:t>n</w:t>
      </w:r>
      <w:r w:rsidRPr="00664020">
        <w:rPr>
          <w:rFonts w:ascii="Montserrat" w:hAnsi="Montserrat"/>
          <w:sz w:val="28"/>
          <w:szCs w:val="28"/>
        </w:rPr>
        <w:t xml:space="preserve"> </w:t>
      </w:r>
      <w:r>
        <w:rPr>
          <w:rFonts w:ascii="Montserrat" w:hAnsi="Montserrat"/>
          <w:sz w:val="28"/>
          <w:szCs w:val="28"/>
        </w:rPr>
        <w:t>cirkel</w:t>
      </w:r>
      <w:r w:rsidRPr="00664020">
        <w:rPr>
          <w:rFonts w:ascii="Montserrat" w:hAnsi="Montserrat"/>
          <w:sz w:val="28"/>
          <w:szCs w:val="28"/>
        </w:rPr>
        <w:t xml:space="preserve"> du mener passer bedst</w:t>
      </w:r>
      <w:r>
        <w:rPr>
          <w:rFonts w:ascii="Montserrat" w:hAnsi="Montserrat"/>
          <w:sz w:val="28"/>
          <w:szCs w:val="28"/>
        </w:rPr>
        <w:t>,</w:t>
      </w:r>
      <w:r w:rsidRPr="00664020">
        <w:rPr>
          <w:rFonts w:ascii="Montserrat" w:hAnsi="Montserrat"/>
          <w:sz w:val="28"/>
          <w:szCs w:val="28"/>
        </w:rPr>
        <w:t xml:space="preserve"> og gør noter til at kunne uddybe</w:t>
      </w:r>
      <w:r>
        <w:rPr>
          <w:rFonts w:ascii="Montserrat" w:hAnsi="Montserrat"/>
          <w:sz w:val="28"/>
          <w:szCs w:val="28"/>
        </w:rPr>
        <w:t xml:space="preserve"> mundtligt</w:t>
      </w:r>
    </w:p>
    <w:p w14:paraId="4BE6E538" w14:textId="77777777" w:rsidR="006568B3" w:rsidRDefault="006568B3" w:rsidP="006568B3">
      <w:pPr>
        <w:rPr>
          <w:rFonts w:ascii="Montserrat" w:hAnsi="Montserrat"/>
          <w:sz w:val="28"/>
          <w:szCs w:val="28"/>
        </w:rPr>
      </w:pPr>
    </w:p>
    <w:p w14:paraId="19101327" w14:textId="01F0A6E8" w:rsidR="00664020" w:rsidRDefault="00664020" w:rsidP="00664020">
      <w:pPr>
        <w:pStyle w:val="Listeafsnit"/>
        <w:numPr>
          <w:ilvl w:val="0"/>
          <w:numId w:val="7"/>
        </w:num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 xml:space="preserve">Har du oplevet forskel på forskellige kolleger – er ukrainere f.eks. mere i retning af cirklen til højre med en stor grøn cirkel mens kenyanere er mere i retning af cirklen </w:t>
      </w:r>
      <w:r w:rsidR="001916DE">
        <w:rPr>
          <w:rFonts w:ascii="Montserrat" w:hAnsi="Montserrat"/>
          <w:sz w:val="28"/>
          <w:szCs w:val="28"/>
        </w:rPr>
        <w:t>i midten</w:t>
      </w:r>
      <w:r>
        <w:rPr>
          <w:rFonts w:ascii="Montserrat" w:hAnsi="Montserrat"/>
          <w:sz w:val="28"/>
          <w:szCs w:val="28"/>
        </w:rPr>
        <w:t>? Gør noter til at kunne uddybe mundtligt</w:t>
      </w:r>
    </w:p>
    <w:p w14:paraId="70C1DEF9" w14:textId="7F12BB1E" w:rsidR="00FA7E50" w:rsidRPr="00664020" w:rsidRDefault="00FA7E50" w:rsidP="00664020">
      <w:pPr>
        <w:pStyle w:val="Listeafsnit"/>
        <w:numPr>
          <w:ilvl w:val="0"/>
          <w:numId w:val="7"/>
        </w:num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Har du oplevet at visse faglige områder typisk ligger i cirklen til venstre?</w:t>
      </w:r>
    </w:p>
    <w:p w14:paraId="66EEB3CD" w14:textId="77777777" w:rsidR="00664020" w:rsidRDefault="00664020" w:rsidP="006568B3">
      <w:pPr>
        <w:rPr>
          <w:rFonts w:ascii="Montserrat" w:hAnsi="Montserrat"/>
          <w:sz w:val="28"/>
          <w:szCs w:val="28"/>
        </w:rPr>
      </w:pPr>
    </w:p>
    <w:p w14:paraId="0ADF7B97" w14:textId="77777777" w:rsidR="00664020" w:rsidRPr="00E90371" w:rsidRDefault="00664020" w:rsidP="006568B3">
      <w:pPr>
        <w:rPr>
          <w:rFonts w:ascii="Montserrat" w:hAnsi="Montserrat"/>
          <w:sz w:val="28"/>
          <w:szCs w:val="28"/>
        </w:rPr>
      </w:pPr>
    </w:p>
    <w:p w14:paraId="7332174C" w14:textId="77777777" w:rsidR="00E467D6" w:rsidRDefault="00E467D6">
      <w:pPr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br w:type="page"/>
      </w:r>
    </w:p>
    <w:p w14:paraId="252BE448" w14:textId="52431965" w:rsidR="00664020" w:rsidRDefault="00664020" w:rsidP="00664020">
      <w:pPr>
        <w:pStyle w:val="Listeafsnit"/>
        <w:numPr>
          <w:ilvl w:val="0"/>
          <w:numId w:val="6"/>
        </w:numPr>
        <w:rPr>
          <w:rFonts w:ascii="Montserrat" w:hAnsi="Montserrat"/>
          <w:b/>
          <w:bCs/>
          <w:sz w:val="28"/>
          <w:szCs w:val="28"/>
        </w:rPr>
      </w:pPr>
      <w:proofErr w:type="spellStart"/>
      <w:r>
        <w:rPr>
          <w:rFonts w:ascii="Montserrat" w:hAnsi="Montserrat"/>
          <w:b/>
          <w:bCs/>
          <w:sz w:val="28"/>
          <w:szCs w:val="28"/>
        </w:rPr>
        <w:lastRenderedPageBreak/>
        <w:t>Roadmap</w:t>
      </w:r>
      <w:proofErr w:type="spellEnd"/>
      <w:r>
        <w:rPr>
          <w:rFonts w:ascii="Montserrat" w:hAnsi="Montserrat"/>
          <w:b/>
          <w:bCs/>
          <w:sz w:val="28"/>
          <w:szCs w:val="28"/>
        </w:rPr>
        <w:t xml:space="preserve"> hos jer</w:t>
      </w:r>
    </w:p>
    <w:p w14:paraId="2CFBA500" w14:textId="77777777" w:rsidR="00664020" w:rsidRDefault="00664020" w:rsidP="00664020">
      <w:pPr>
        <w:rPr>
          <w:rFonts w:ascii="Montserrat" w:hAnsi="Montserrat"/>
          <w:b/>
          <w:bCs/>
          <w:sz w:val="28"/>
          <w:szCs w:val="28"/>
        </w:rPr>
      </w:pPr>
    </w:p>
    <w:p w14:paraId="5707FDA5" w14:textId="77777777" w:rsidR="00664020" w:rsidRPr="00664020" w:rsidRDefault="00664020" w:rsidP="00664020">
      <w:pPr>
        <w:numPr>
          <w:ilvl w:val="0"/>
          <w:numId w:val="8"/>
        </w:num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 xml:space="preserve">Hvilke fordele ser du i at anvende </w:t>
      </w:r>
      <w:proofErr w:type="spellStart"/>
      <w:r w:rsidRPr="00664020">
        <w:rPr>
          <w:rFonts w:ascii="Montserrat" w:hAnsi="Montserrat"/>
          <w:sz w:val="28"/>
          <w:szCs w:val="28"/>
        </w:rPr>
        <w:t>roadmaps</w:t>
      </w:r>
      <w:proofErr w:type="spellEnd"/>
      <w:r w:rsidRPr="00664020">
        <w:rPr>
          <w:rFonts w:ascii="Montserrat" w:hAnsi="Montserrat"/>
          <w:sz w:val="28"/>
          <w:szCs w:val="28"/>
        </w:rPr>
        <w:t xml:space="preserve"> hos jer?</w:t>
      </w:r>
    </w:p>
    <w:p w14:paraId="689A997A" w14:textId="77777777" w:rsidR="00664020" w:rsidRPr="00664020" w:rsidRDefault="00664020" w:rsidP="00664020">
      <w:pPr>
        <w:numPr>
          <w:ilvl w:val="0"/>
          <w:numId w:val="8"/>
        </w:num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 xml:space="preserve">Hvilke ulemper ser du i at anvende </w:t>
      </w:r>
      <w:proofErr w:type="spellStart"/>
      <w:r w:rsidRPr="00664020">
        <w:rPr>
          <w:rFonts w:ascii="Montserrat" w:hAnsi="Montserrat"/>
          <w:sz w:val="28"/>
          <w:szCs w:val="28"/>
        </w:rPr>
        <w:t>roadmaps</w:t>
      </w:r>
      <w:proofErr w:type="spellEnd"/>
      <w:r w:rsidRPr="00664020">
        <w:rPr>
          <w:rFonts w:ascii="Montserrat" w:hAnsi="Montserrat"/>
          <w:sz w:val="28"/>
          <w:szCs w:val="28"/>
        </w:rPr>
        <w:t xml:space="preserve"> hos jer?</w:t>
      </w:r>
    </w:p>
    <w:p w14:paraId="0DFEC4CD" w14:textId="437EB711" w:rsidR="00664020" w:rsidRPr="00664020" w:rsidRDefault="00664020" w:rsidP="00664020">
      <w:pPr>
        <w:numPr>
          <w:ilvl w:val="0"/>
          <w:numId w:val="8"/>
        </w:num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 xml:space="preserve">I fald du mener </w:t>
      </w:r>
      <w:proofErr w:type="spellStart"/>
      <w:r w:rsidRPr="00664020">
        <w:rPr>
          <w:rFonts w:ascii="Montserrat" w:hAnsi="Montserrat"/>
          <w:sz w:val="28"/>
          <w:szCs w:val="28"/>
        </w:rPr>
        <w:t>roadmap</w:t>
      </w:r>
      <w:proofErr w:type="spellEnd"/>
      <w:r w:rsidRPr="00664020">
        <w:rPr>
          <w:rFonts w:ascii="Montserrat" w:hAnsi="Montserrat"/>
          <w:sz w:val="28"/>
          <w:szCs w:val="28"/>
        </w:rPr>
        <w:t xml:space="preserve"> kan anvendes</w:t>
      </w:r>
      <w:r w:rsidR="0093132C">
        <w:rPr>
          <w:rFonts w:ascii="Montserrat" w:hAnsi="Montserrat"/>
          <w:sz w:val="28"/>
          <w:szCs w:val="28"/>
        </w:rPr>
        <w:t>,</w:t>
      </w:r>
      <w:r w:rsidRPr="00664020">
        <w:rPr>
          <w:rFonts w:ascii="Montserrat" w:hAnsi="Montserrat"/>
          <w:sz w:val="28"/>
          <w:szCs w:val="28"/>
        </w:rPr>
        <w:t xml:space="preserve"> hvem skal så udvikle det?</w:t>
      </w:r>
    </w:p>
    <w:p w14:paraId="01D09A08" w14:textId="77777777" w:rsidR="00664020" w:rsidRPr="00664020" w:rsidRDefault="00664020" w:rsidP="00664020">
      <w:pPr>
        <w:numPr>
          <w:ilvl w:val="0"/>
          <w:numId w:val="8"/>
        </w:num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 xml:space="preserve">I fald du mener </w:t>
      </w:r>
      <w:proofErr w:type="spellStart"/>
      <w:r w:rsidRPr="00664020">
        <w:rPr>
          <w:rFonts w:ascii="Montserrat" w:hAnsi="Montserrat"/>
          <w:sz w:val="28"/>
          <w:szCs w:val="28"/>
        </w:rPr>
        <w:t>roadmaps</w:t>
      </w:r>
      <w:proofErr w:type="spellEnd"/>
      <w:r w:rsidRPr="00664020">
        <w:rPr>
          <w:rFonts w:ascii="Montserrat" w:hAnsi="Montserrat"/>
          <w:sz w:val="28"/>
          <w:szCs w:val="28"/>
        </w:rPr>
        <w:t xml:space="preserve"> skal indføres hos jer, hvordan vil du gøre det i praksis?</w:t>
      </w:r>
    </w:p>
    <w:p w14:paraId="6A93DEBC" w14:textId="77777777" w:rsidR="00664020" w:rsidRPr="00664020" w:rsidRDefault="00664020" w:rsidP="00664020">
      <w:pPr>
        <w:rPr>
          <w:rFonts w:ascii="Montserrat" w:hAnsi="Montserrat"/>
          <w:b/>
          <w:bCs/>
          <w:sz w:val="28"/>
          <w:szCs w:val="28"/>
        </w:rPr>
      </w:pPr>
    </w:p>
    <w:p w14:paraId="2497C7E9" w14:textId="74C68D0D" w:rsidR="00664020" w:rsidRDefault="00664020" w:rsidP="00664020">
      <w:pPr>
        <w:pStyle w:val="Listeafsnit"/>
        <w:numPr>
          <w:ilvl w:val="0"/>
          <w:numId w:val="6"/>
        </w:numPr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Kompetencekort hos jer</w:t>
      </w:r>
    </w:p>
    <w:p w14:paraId="5543432F" w14:textId="77777777" w:rsidR="00664020" w:rsidRPr="00664020" w:rsidRDefault="00664020" w:rsidP="00664020">
      <w:pPr>
        <w:pStyle w:val="Listeafsnit"/>
        <w:numPr>
          <w:ilvl w:val="0"/>
          <w:numId w:val="7"/>
        </w:num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>Hvilke fordele ser du i at anvende kompetencekort hos jer?</w:t>
      </w:r>
    </w:p>
    <w:p w14:paraId="10753E17" w14:textId="366AF3B9" w:rsidR="00664020" w:rsidRPr="00664020" w:rsidRDefault="00664020" w:rsidP="00664020">
      <w:pPr>
        <w:pStyle w:val="Listeafsnit"/>
        <w:numPr>
          <w:ilvl w:val="0"/>
          <w:numId w:val="7"/>
        </w:num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>Hvilke ulemper ser du i at anvende kompetencekort hos jer?</w:t>
      </w:r>
    </w:p>
    <w:p w14:paraId="7CDBADED" w14:textId="4014D421" w:rsidR="00664020" w:rsidRPr="00664020" w:rsidRDefault="00664020" w:rsidP="00664020">
      <w:pPr>
        <w:pStyle w:val="Listeafsnit"/>
        <w:numPr>
          <w:ilvl w:val="0"/>
          <w:numId w:val="7"/>
        </w:numPr>
        <w:rPr>
          <w:rFonts w:ascii="Montserrat" w:hAnsi="Montserrat"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>I fald du mener kompetencekort kan anvendes</w:t>
      </w:r>
      <w:r>
        <w:rPr>
          <w:rFonts w:ascii="Montserrat" w:hAnsi="Montserrat"/>
          <w:sz w:val="28"/>
          <w:szCs w:val="28"/>
        </w:rPr>
        <w:t>,</w:t>
      </w:r>
      <w:r w:rsidRPr="00664020">
        <w:rPr>
          <w:rFonts w:ascii="Montserrat" w:hAnsi="Montserrat"/>
          <w:sz w:val="28"/>
          <w:szCs w:val="28"/>
        </w:rPr>
        <w:t xml:space="preserve"> hvem skal så udvikle det?</w:t>
      </w:r>
    </w:p>
    <w:p w14:paraId="12AC586F" w14:textId="5665B7AB" w:rsidR="00664020" w:rsidRPr="00664020" w:rsidRDefault="00664020" w:rsidP="00664020">
      <w:pPr>
        <w:pStyle w:val="Listeafsnit"/>
        <w:numPr>
          <w:ilvl w:val="0"/>
          <w:numId w:val="7"/>
        </w:numPr>
        <w:rPr>
          <w:rFonts w:ascii="Montserrat" w:hAnsi="Montserrat"/>
          <w:b/>
          <w:bCs/>
          <w:sz w:val="28"/>
          <w:szCs w:val="28"/>
        </w:rPr>
      </w:pPr>
      <w:r w:rsidRPr="00664020">
        <w:rPr>
          <w:rFonts w:ascii="Montserrat" w:hAnsi="Montserrat"/>
          <w:sz w:val="28"/>
          <w:szCs w:val="28"/>
        </w:rPr>
        <w:t xml:space="preserve">I fald du mener kompetencekort </w:t>
      </w:r>
      <w:r>
        <w:rPr>
          <w:rFonts w:ascii="Montserrat" w:hAnsi="Montserrat"/>
          <w:sz w:val="28"/>
          <w:szCs w:val="28"/>
        </w:rPr>
        <w:t>kan</w:t>
      </w:r>
      <w:r w:rsidRPr="00664020">
        <w:rPr>
          <w:rFonts w:ascii="Montserrat" w:hAnsi="Montserrat"/>
          <w:sz w:val="28"/>
          <w:szCs w:val="28"/>
        </w:rPr>
        <w:t xml:space="preserve"> indføres hos jer, hvordan vil du gøre det i praksis?</w:t>
      </w:r>
    </w:p>
    <w:p w14:paraId="24DA15E3" w14:textId="77777777" w:rsidR="00664020" w:rsidRDefault="00664020" w:rsidP="00664020">
      <w:pPr>
        <w:pStyle w:val="Listeafsnit"/>
        <w:rPr>
          <w:rFonts w:ascii="Montserrat" w:hAnsi="Montserrat"/>
          <w:b/>
          <w:bCs/>
          <w:sz w:val="28"/>
          <w:szCs w:val="28"/>
        </w:rPr>
      </w:pPr>
    </w:p>
    <w:p w14:paraId="23EFDDD4" w14:textId="77777777" w:rsidR="00450161" w:rsidRDefault="00450161">
      <w:pPr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br w:type="page"/>
      </w:r>
    </w:p>
    <w:p w14:paraId="6FD8A247" w14:textId="02B63A86" w:rsidR="00E467D6" w:rsidRDefault="00E467D6" w:rsidP="00E467D6">
      <w:pPr>
        <w:pStyle w:val="Listeafsnit"/>
        <w:numPr>
          <w:ilvl w:val="0"/>
          <w:numId w:val="6"/>
        </w:numPr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lastRenderedPageBreak/>
        <w:t>Hvordan vil du sikre sikkerhed og faglig oplæring hos internationale kolleger?</w:t>
      </w:r>
    </w:p>
    <w:p w14:paraId="3F7DC876" w14:textId="77777777" w:rsidR="00E467D6" w:rsidRPr="00E467D6" w:rsidRDefault="00E467D6" w:rsidP="00E467D6">
      <w:pPr>
        <w:pStyle w:val="Listeafsnit"/>
        <w:numPr>
          <w:ilvl w:val="0"/>
          <w:numId w:val="11"/>
        </w:numPr>
        <w:rPr>
          <w:rFonts w:ascii="Montserrat" w:hAnsi="Montserrat"/>
          <w:sz w:val="28"/>
          <w:szCs w:val="28"/>
        </w:rPr>
      </w:pPr>
      <w:r w:rsidRPr="00E467D6">
        <w:rPr>
          <w:rFonts w:ascii="Montserrat" w:hAnsi="Montserrat"/>
          <w:sz w:val="28"/>
          <w:szCs w:val="28"/>
        </w:rPr>
        <w:t>Hvordan vil du kommunikere kravene?</w:t>
      </w:r>
    </w:p>
    <w:p w14:paraId="578030C8" w14:textId="77777777" w:rsidR="00E467D6" w:rsidRPr="00E467D6" w:rsidRDefault="00E467D6" w:rsidP="00E467D6">
      <w:pPr>
        <w:pStyle w:val="Listeafsnit"/>
        <w:numPr>
          <w:ilvl w:val="0"/>
          <w:numId w:val="11"/>
        </w:numPr>
        <w:rPr>
          <w:rFonts w:ascii="Montserrat" w:hAnsi="Montserrat"/>
          <w:sz w:val="28"/>
          <w:szCs w:val="28"/>
        </w:rPr>
      </w:pPr>
      <w:r w:rsidRPr="00E467D6">
        <w:rPr>
          <w:rFonts w:ascii="Montserrat" w:hAnsi="Montserrat"/>
          <w:sz w:val="28"/>
          <w:szCs w:val="28"/>
        </w:rPr>
        <w:t>Hvordan vil du finde kollegernes forudsætninger?</w:t>
      </w:r>
    </w:p>
    <w:p w14:paraId="6BDC414B" w14:textId="77777777" w:rsidR="00E467D6" w:rsidRPr="00E467D6" w:rsidRDefault="00E467D6" w:rsidP="00E467D6">
      <w:pPr>
        <w:pStyle w:val="Listeafsnit"/>
        <w:numPr>
          <w:ilvl w:val="0"/>
          <w:numId w:val="11"/>
        </w:numPr>
        <w:rPr>
          <w:rFonts w:ascii="Montserrat" w:hAnsi="Montserrat"/>
          <w:sz w:val="28"/>
          <w:szCs w:val="28"/>
        </w:rPr>
      </w:pPr>
      <w:r w:rsidRPr="00E467D6">
        <w:rPr>
          <w:rFonts w:ascii="Montserrat" w:hAnsi="Montserrat"/>
          <w:sz w:val="28"/>
          <w:szCs w:val="28"/>
        </w:rPr>
        <w:t>Hvordan vil du kommunikere læringsbehovet?</w:t>
      </w:r>
    </w:p>
    <w:p w14:paraId="7BC1D5E0" w14:textId="77777777" w:rsidR="00E467D6" w:rsidRPr="00E467D6" w:rsidRDefault="00E467D6" w:rsidP="00E467D6">
      <w:pPr>
        <w:pStyle w:val="Listeafsnit"/>
        <w:numPr>
          <w:ilvl w:val="0"/>
          <w:numId w:val="11"/>
        </w:numPr>
        <w:rPr>
          <w:rFonts w:ascii="Montserrat" w:hAnsi="Montserrat"/>
          <w:sz w:val="28"/>
          <w:szCs w:val="28"/>
        </w:rPr>
      </w:pPr>
      <w:r w:rsidRPr="00E467D6">
        <w:rPr>
          <w:rFonts w:ascii="Montserrat" w:hAnsi="Montserrat"/>
          <w:sz w:val="28"/>
          <w:szCs w:val="28"/>
        </w:rPr>
        <w:t>Hvordan vil du sikre læringen?</w:t>
      </w:r>
    </w:p>
    <w:p w14:paraId="5636E756" w14:textId="0898C402" w:rsidR="00E467D6" w:rsidRPr="00E467D6" w:rsidRDefault="00E467D6" w:rsidP="00E467D6">
      <w:pPr>
        <w:pStyle w:val="Listeafsnit"/>
        <w:numPr>
          <w:ilvl w:val="0"/>
          <w:numId w:val="11"/>
        </w:numPr>
        <w:rPr>
          <w:rFonts w:ascii="Montserrat" w:hAnsi="Montserrat"/>
          <w:sz w:val="28"/>
          <w:szCs w:val="28"/>
        </w:rPr>
      </w:pPr>
      <w:r w:rsidRPr="00E467D6">
        <w:rPr>
          <w:rFonts w:ascii="Montserrat" w:hAnsi="Montserrat"/>
          <w:sz w:val="28"/>
          <w:szCs w:val="28"/>
        </w:rPr>
        <w:t>To do liste</w:t>
      </w:r>
      <w:r>
        <w:rPr>
          <w:rFonts w:ascii="Montserrat" w:hAnsi="Montserrat"/>
          <w:sz w:val="28"/>
          <w:szCs w:val="28"/>
        </w:rPr>
        <w:t xml:space="preserve"> sikkerhed og faglig oplæring</w:t>
      </w:r>
    </w:p>
    <w:p w14:paraId="3EBE5376" w14:textId="77777777" w:rsidR="00E467D6" w:rsidRDefault="00E467D6" w:rsidP="00E467D6">
      <w:pPr>
        <w:pStyle w:val="Listeafsnit"/>
        <w:rPr>
          <w:rFonts w:ascii="Montserrat" w:hAnsi="Montserrat"/>
          <w:sz w:val="28"/>
          <w:szCs w:val="28"/>
        </w:rPr>
      </w:pPr>
    </w:p>
    <w:tbl>
      <w:tblPr>
        <w:tblStyle w:val="Tabel-Gitter"/>
        <w:tblW w:w="0" w:type="auto"/>
        <w:tblInd w:w="279" w:type="dxa"/>
        <w:tblLook w:val="04A0" w:firstRow="1" w:lastRow="0" w:firstColumn="1" w:lastColumn="0" w:noHBand="0" w:noVBand="1"/>
      </w:tblPr>
      <w:tblGrid>
        <w:gridCol w:w="2268"/>
        <w:gridCol w:w="4139"/>
        <w:gridCol w:w="2942"/>
      </w:tblGrid>
      <w:tr w:rsidR="00E467D6" w14:paraId="1F7946EC" w14:textId="77777777" w:rsidTr="00E467D6">
        <w:tc>
          <w:tcPr>
            <w:tcW w:w="2268" w:type="dxa"/>
            <w:shd w:val="clear" w:color="auto" w:fill="B4C6E7" w:themeFill="accent1" w:themeFillTint="66"/>
          </w:tcPr>
          <w:p w14:paraId="576898FD" w14:textId="170BD042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  <w:r>
              <w:rPr>
                <w:rFonts w:ascii="Montserrat" w:hAnsi="Montserrat"/>
                <w:b/>
                <w:bCs/>
                <w:sz w:val="28"/>
                <w:szCs w:val="28"/>
              </w:rPr>
              <w:t>Tidspunkt</w:t>
            </w:r>
          </w:p>
        </w:tc>
        <w:tc>
          <w:tcPr>
            <w:tcW w:w="4139" w:type="dxa"/>
            <w:shd w:val="clear" w:color="auto" w:fill="B4C6E7" w:themeFill="accent1" w:themeFillTint="66"/>
          </w:tcPr>
          <w:p w14:paraId="62C1FA2D" w14:textId="1F056481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  <w:r>
              <w:rPr>
                <w:rFonts w:ascii="Montserrat" w:hAnsi="Montserrat"/>
                <w:b/>
                <w:bCs/>
                <w:sz w:val="28"/>
                <w:szCs w:val="28"/>
              </w:rPr>
              <w:t>Hvad vil jeg gøre?</w:t>
            </w:r>
          </w:p>
        </w:tc>
        <w:tc>
          <w:tcPr>
            <w:tcW w:w="2942" w:type="dxa"/>
            <w:shd w:val="clear" w:color="auto" w:fill="B4C6E7" w:themeFill="accent1" w:themeFillTint="66"/>
          </w:tcPr>
          <w:p w14:paraId="46A76923" w14:textId="7C9E968D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  <w:r>
              <w:rPr>
                <w:rFonts w:ascii="Montserrat" w:hAnsi="Montserrat"/>
                <w:b/>
                <w:bCs/>
                <w:sz w:val="28"/>
                <w:szCs w:val="28"/>
              </w:rPr>
              <w:t>Noter</w:t>
            </w:r>
          </w:p>
        </w:tc>
      </w:tr>
      <w:tr w:rsidR="00E467D6" w14:paraId="1F5CDAC1" w14:textId="77777777" w:rsidTr="00E467D6">
        <w:tc>
          <w:tcPr>
            <w:tcW w:w="2268" w:type="dxa"/>
          </w:tcPr>
          <w:p w14:paraId="0AA29218" w14:textId="280554ED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  <w:r>
              <w:rPr>
                <w:rFonts w:ascii="Montserrat" w:hAnsi="Montserrat"/>
                <w:b/>
                <w:bCs/>
                <w:sz w:val="28"/>
                <w:szCs w:val="28"/>
              </w:rPr>
              <w:t>Nu</w:t>
            </w:r>
          </w:p>
        </w:tc>
        <w:tc>
          <w:tcPr>
            <w:tcW w:w="4139" w:type="dxa"/>
          </w:tcPr>
          <w:p w14:paraId="19CB6BB4" w14:textId="77777777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2BEF88B9" w14:textId="77777777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</w:p>
        </w:tc>
      </w:tr>
      <w:tr w:rsidR="00E467D6" w14:paraId="02F47F89" w14:textId="77777777" w:rsidTr="00E467D6">
        <w:tc>
          <w:tcPr>
            <w:tcW w:w="2268" w:type="dxa"/>
          </w:tcPr>
          <w:p w14:paraId="4840E4C5" w14:textId="7D06F87D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  <w:r>
              <w:rPr>
                <w:rFonts w:ascii="Montserrat" w:hAnsi="Montserrat"/>
                <w:b/>
                <w:bCs/>
                <w:sz w:val="28"/>
                <w:szCs w:val="28"/>
              </w:rPr>
              <w:t>1 mdr.</w:t>
            </w:r>
          </w:p>
        </w:tc>
        <w:tc>
          <w:tcPr>
            <w:tcW w:w="4139" w:type="dxa"/>
          </w:tcPr>
          <w:p w14:paraId="7C953E6B" w14:textId="77777777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04887B72" w14:textId="77777777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</w:p>
        </w:tc>
      </w:tr>
      <w:tr w:rsidR="00E467D6" w14:paraId="5C2F33D9" w14:textId="77777777" w:rsidTr="00E467D6">
        <w:tc>
          <w:tcPr>
            <w:tcW w:w="2268" w:type="dxa"/>
          </w:tcPr>
          <w:p w14:paraId="78CD6A4E" w14:textId="5747A344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  <w:r>
              <w:rPr>
                <w:rFonts w:ascii="Montserrat" w:hAnsi="Montserrat"/>
                <w:b/>
                <w:bCs/>
                <w:sz w:val="28"/>
                <w:szCs w:val="28"/>
              </w:rPr>
              <w:t>2 mdr.</w:t>
            </w:r>
          </w:p>
        </w:tc>
        <w:tc>
          <w:tcPr>
            <w:tcW w:w="4139" w:type="dxa"/>
          </w:tcPr>
          <w:p w14:paraId="7B7433BC" w14:textId="77777777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33F1BEBD" w14:textId="77777777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</w:p>
        </w:tc>
      </w:tr>
      <w:tr w:rsidR="00E467D6" w14:paraId="677D2DD6" w14:textId="77777777" w:rsidTr="00E467D6">
        <w:tc>
          <w:tcPr>
            <w:tcW w:w="2268" w:type="dxa"/>
          </w:tcPr>
          <w:p w14:paraId="19E4E7D9" w14:textId="2EE35093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  <w:r>
              <w:rPr>
                <w:rFonts w:ascii="Montserrat" w:hAnsi="Montserrat"/>
                <w:b/>
                <w:bCs/>
                <w:sz w:val="28"/>
                <w:szCs w:val="28"/>
              </w:rPr>
              <w:t>3 mdr.</w:t>
            </w:r>
          </w:p>
        </w:tc>
        <w:tc>
          <w:tcPr>
            <w:tcW w:w="4139" w:type="dxa"/>
          </w:tcPr>
          <w:p w14:paraId="7D9F2567" w14:textId="77777777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5D6ADBC0" w14:textId="77777777" w:rsidR="00E467D6" w:rsidRDefault="00E467D6" w:rsidP="00E467D6">
            <w:pPr>
              <w:pStyle w:val="Listeafsnit"/>
              <w:ind w:left="0"/>
              <w:rPr>
                <w:rFonts w:ascii="Montserrat" w:hAnsi="Montserrat"/>
                <w:b/>
                <w:bCs/>
                <w:sz w:val="28"/>
                <w:szCs w:val="28"/>
              </w:rPr>
            </w:pPr>
          </w:p>
        </w:tc>
      </w:tr>
    </w:tbl>
    <w:p w14:paraId="2194B22C" w14:textId="77777777" w:rsidR="00E467D6" w:rsidRDefault="00E467D6" w:rsidP="00E467D6">
      <w:pPr>
        <w:pStyle w:val="Listeafsnit"/>
        <w:rPr>
          <w:rFonts w:ascii="Montserrat" w:hAnsi="Montserrat"/>
          <w:b/>
          <w:bCs/>
          <w:sz w:val="28"/>
          <w:szCs w:val="28"/>
        </w:rPr>
      </w:pPr>
    </w:p>
    <w:p w14:paraId="3E28B105" w14:textId="77777777" w:rsidR="00664020" w:rsidRDefault="00664020" w:rsidP="00664020">
      <w:pPr>
        <w:pStyle w:val="Listeafsnit"/>
        <w:rPr>
          <w:rFonts w:ascii="Montserrat" w:hAnsi="Montserrat"/>
          <w:b/>
          <w:bCs/>
          <w:sz w:val="28"/>
          <w:szCs w:val="28"/>
        </w:rPr>
      </w:pPr>
    </w:p>
    <w:p w14:paraId="584A90C9" w14:textId="77777777" w:rsidR="00664020" w:rsidRDefault="00664020" w:rsidP="00664020">
      <w:pPr>
        <w:pStyle w:val="Listeafsnit"/>
        <w:rPr>
          <w:rFonts w:ascii="Montserrat" w:hAnsi="Montserrat"/>
          <w:b/>
          <w:bCs/>
          <w:sz w:val="28"/>
          <w:szCs w:val="28"/>
        </w:rPr>
      </w:pPr>
    </w:p>
    <w:p w14:paraId="29389450" w14:textId="77777777" w:rsidR="00664020" w:rsidRPr="00664020" w:rsidRDefault="00664020" w:rsidP="00664020">
      <w:pPr>
        <w:pStyle w:val="Listeafsnit"/>
        <w:rPr>
          <w:rFonts w:ascii="Montserrat" w:hAnsi="Montserrat"/>
          <w:b/>
          <w:bCs/>
          <w:sz w:val="28"/>
          <w:szCs w:val="28"/>
        </w:rPr>
      </w:pPr>
    </w:p>
    <w:p w14:paraId="51242232" w14:textId="77777777" w:rsidR="00664020" w:rsidRDefault="00664020" w:rsidP="006568B3">
      <w:pPr>
        <w:rPr>
          <w:rFonts w:ascii="Montserrat" w:hAnsi="Montserrat"/>
          <w:b/>
          <w:bCs/>
          <w:sz w:val="28"/>
          <w:szCs w:val="28"/>
        </w:rPr>
      </w:pPr>
    </w:p>
    <w:p w14:paraId="2E7C2BD7" w14:textId="77777777" w:rsidR="006568B3" w:rsidRPr="00E90371" w:rsidRDefault="006568B3" w:rsidP="006568B3">
      <w:pPr>
        <w:rPr>
          <w:rFonts w:ascii="Montserrat" w:hAnsi="Montserrat"/>
          <w:b/>
          <w:bCs/>
          <w:sz w:val="28"/>
          <w:szCs w:val="28"/>
        </w:rPr>
      </w:pPr>
    </w:p>
    <w:sectPr w:rsidR="006568B3" w:rsidRPr="00E90371" w:rsidSect="00812178">
      <w:headerReference w:type="default" r:id="rId8"/>
      <w:pgSz w:w="11906" w:h="16838"/>
      <w:pgMar w:top="1367" w:right="1134" w:bottom="1701" w:left="1134" w:header="1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78B60" w14:textId="77777777" w:rsidR="008A5630" w:rsidRDefault="008A5630" w:rsidP="003C1670">
      <w:r>
        <w:separator/>
      </w:r>
    </w:p>
  </w:endnote>
  <w:endnote w:type="continuationSeparator" w:id="0">
    <w:p w14:paraId="73A9AEE4" w14:textId="77777777" w:rsidR="008A5630" w:rsidRDefault="008A5630" w:rsidP="003C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0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A2C62" w14:textId="77777777" w:rsidR="008A5630" w:rsidRDefault="008A5630" w:rsidP="003C1670">
      <w:r>
        <w:separator/>
      </w:r>
    </w:p>
  </w:footnote>
  <w:footnote w:type="continuationSeparator" w:id="0">
    <w:p w14:paraId="642F49B4" w14:textId="77777777" w:rsidR="008A5630" w:rsidRDefault="008A5630" w:rsidP="003C16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7B217" w14:textId="77777777" w:rsidR="003C1670" w:rsidRDefault="003C1670" w:rsidP="003C1670">
    <w:pPr>
      <w:pStyle w:val="Sidehoved"/>
      <w:jc w:val="right"/>
    </w:pPr>
    <w:r w:rsidRPr="003C1670">
      <w:rPr>
        <w:noProof/>
      </w:rPr>
      <w:drawing>
        <wp:inline distT="0" distB="0" distL="0" distR="0" wp14:anchorId="2ED81DA2" wp14:editId="33F59D1B">
          <wp:extent cx="933855" cy="679380"/>
          <wp:effectExtent l="0" t="0" r="0" b="0"/>
          <wp:docPr id="3" name="Billede 2">
            <a:extLst xmlns:a="http://schemas.openxmlformats.org/drawingml/2006/main">
              <a:ext uri="{FF2B5EF4-FFF2-40B4-BE49-F238E27FC236}">
                <a16:creationId xmlns:a16="http://schemas.microsoft.com/office/drawing/2014/main" id="{D5011033-B108-FBB9-73E6-CF20A180022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2">
                    <a:extLst>
                      <a:ext uri="{FF2B5EF4-FFF2-40B4-BE49-F238E27FC236}">
                        <a16:creationId xmlns:a16="http://schemas.microsoft.com/office/drawing/2014/main" id="{D5011033-B108-FBB9-73E6-CF20A180022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8619" cy="711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11AEE"/>
    <w:multiLevelType w:val="hybridMultilevel"/>
    <w:tmpl w:val="B2DC3F28"/>
    <w:lvl w:ilvl="0" w:tplc="6C0EB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DA682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8690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C4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8A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43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4D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563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128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9F2855"/>
    <w:multiLevelType w:val="hybridMultilevel"/>
    <w:tmpl w:val="DB46B952"/>
    <w:lvl w:ilvl="0" w:tplc="0EE23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E02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3E2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FEA2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189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FAA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6D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6A4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639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302606"/>
    <w:multiLevelType w:val="hybridMultilevel"/>
    <w:tmpl w:val="A7B8C98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F">
      <w:start w:val="1"/>
      <w:numFmt w:val="decimal"/>
      <w:lvlText w:val="%3."/>
      <w:lvlJc w:val="left"/>
      <w:pPr>
        <w:ind w:left="1800" w:hanging="360"/>
      </w:p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9547F5"/>
    <w:multiLevelType w:val="hybridMultilevel"/>
    <w:tmpl w:val="F7CE6056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A74425"/>
    <w:multiLevelType w:val="hybridMultilevel"/>
    <w:tmpl w:val="5B0EB80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F">
      <w:start w:val="1"/>
      <w:numFmt w:val="decimal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17600"/>
    <w:multiLevelType w:val="hybridMultilevel"/>
    <w:tmpl w:val="38766B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73448"/>
    <w:multiLevelType w:val="hybridMultilevel"/>
    <w:tmpl w:val="FD649D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15A7B"/>
    <w:multiLevelType w:val="hybridMultilevel"/>
    <w:tmpl w:val="EC588B2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B32AAD"/>
    <w:multiLevelType w:val="hybridMultilevel"/>
    <w:tmpl w:val="D3505DE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CC7015"/>
    <w:multiLevelType w:val="hybridMultilevel"/>
    <w:tmpl w:val="58C60C74"/>
    <w:lvl w:ilvl="0" w:tplc="0896B204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726226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DC56A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3EFEA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F61A3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2268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88B8EA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AE3C44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F4FB1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C4DB3"/>
    <w:multiLevelType w:val="hybridMultilevel"/>
    <w:tmpl w:val="61AEDA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DC052F"/>
    <w:multiLevelType w:val="hybridMultilevel"/>
    <w:tmpl w:val="12E2AC4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D4A13"/>
    <w:multiLevelType w:val="hybridMultilevel"/>
    <w:tmpl w:val="DB666FF4"/>
    <w:lvl w:ilvl="0" w:tplc="59FA2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CAF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021F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2EC1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7255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CE6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C2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E0BE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DC6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14904590">
    <w:abstractNumId w:val="8"/>
  </w:num>
  <w:num w:numId="2" w16cid:durableId="529412374">
    <w:abstractNumId w:val="7"/>
  </w:num>
  <w:num w:numId="3" w16cid:durableId="1545173545">
    <w:abstractNumId w:val="2"/>
  </w:num>
  <w:num w:numId="4" w16cid:durableId="1146359424">
    <w:abstractNumId w:val="3"/>
  </w:num>
  <w:num w:numId="5" w16cid:durableId="1668441286">
    <w:abstractNumId w:val="9"/>
  </w:num>
  <w:num w:numId="6" w16cid:durableId="1409619656">
    <w:abstractNumId w:val="4"/>
  </w:num>
  <w:num w:numId="7" w16cid:durableId="2016032926">
    <w:abstractNumId w:val="5"/>
  </w:num>
  <w:num w:numId="8" w16cid:durableId="1274483238">
    <w:abstractNumId w:val="12"/>
  </w:num>
  <w:num w:numId="9" w16cid:durableId="1924097772">
    <w:abstractNumId w:val="1"/>
  </w:num>
  <w:num w:numId="10" w16cid:durableId="448010290">
    <w:abstractNumId w:val="0"/>
  </w:num>
  <w:num w:numId="11" w16cid:durableId="1674337285">
    <w:abstractNumId w:val="11"/>
  </w:num>
  <w:num w:numId="12" w16cid:durableId="1199704336">
    <w:abstractNumId w:val="10"/>
  </w:num>
  <w:num w:numId="13" w16cid:durableId="15626720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CD0"/>
    <w:rsid w:val="000033AB"/>
    <w:rsid w:val="000B49A0"/>
    <w:rsid w:val="000E37C4"/>
    <w:rsid w:val="001019CB"/>
    <w:rsid w:val="001173FA"/>
    <w:rsid w:val="00182B93"/>
    <w:rsid w:val="001916DE"/>
    <w:rsid w:val="0019713F"/>
    <w:rsid w:val="00234A8A"/>
    <w:rsid w:val="002D5CDE"/>
    <w:rsid w:val="0030640F"/>
    <w:rsid w:val="00367DCE"/>
    <w:rsid w:val="003A5DDE"/>
    <w:rsid w:val="003C1670"/>
    <w:rsid w:val="003F0656"/>
    <w:rsid w:val="00427D0C"/>
    <w:rsid w:val="00437CBD"/>
    <w:rsid w:val="00450161"/>
    <w:rsid w:val="0048527F"/>
    <w:rsid w:val="004F5E7F"/>
    <w:rsid w:val="00527822"/>
    <w:rsid w:val="005302B2"/>
    <w:rsid w:val="005710E3"/>
    <w:rsid w:val="005A541B"/>
    <w:rsid w:val="006513AC"/>
    <w:rsid w:val="006568B3"/>
    <w:rsid w:val="00664020"/>
    <w:rsid w:val="006F0702"/>
    <w:rsid w:val="00725E52"/>
    <w:rsid w:val="007B41CB"/>
    <w:rsid w:val="00812178"/>
    <w:rsid w:val="00817CD0"/>
    <w:rsid w:val="00837298"/>
    <w:rsid w:val="00852ADB"/>
    <w:rsid w:val="008A271F"/>
    <w:rsid w:val="008A5630"/>
    <w:rsid w:val="0093132C"/>
    <w:rsid w:val="00961A4C"/>
    <w:rsid w:val="009E4699"/>
    <w:rsid w:val="00A3635D"/>
    <w:rsid w:val="00A4012B"/>
    <w:rsid w:val="00A51B4C"/>
    <w:rsid w:val="00AE0402"/>
    <w:rsid w:val="00AE2BBE"/>
    <w:rsid w:val="00B26937"/>
    <w:rsid w:val="00BD45F3"/>
    <w:rsid w:val="00BF1E99"/>
    <w:rsid w:val="00C14849"/>
    <w:rsid w:val="00C9354E"/>
    <w:rsid w:val="00CA7850"/>
    <w:rsid w:val="00D301DE"/>
    <w:rsid w:val="00DA6481"/>
    <w:rsid w:val="00E26663"/>
    <w:rsid w:val="00E45909"/>
    <w:rsid w:val="00E467D6"/>
    <w:rsid w:val="00E55CE7"/>
    <w:rsid w:val="00E90371"/>
    <w:rsid w:val="00EF6650"/>
    <w:rsid w:val="00F5253C"/>
    <w:rsid w:val="00F975B7"/>
    <w:rsid w:val="00FA7E50"/>
    <w:rsid w:val="00FE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7F837"/>
  <w15:chartTrackingRefBased/>
  <w15:docId w15:val="{ABF1E4B5-C51D-BB4A-829A-20D66848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C167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C1670"/>
  </w:style>
  <w:style w:type="paragraph" w:styleId="Sidefod">
    <w:name w:val="footer"/>
    <w:basedOn w:val="Normal"/>
    <w:link w:val="SidefodTegn"/>
    <w:uiPriority w:val="99"/>
    <w:unhideWhenUsed/>
    <w:rsid w:val="003C167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C1670"/>
  </w:style>
  <w:style w:type="paragraph" w:styleId="Listeafsnit">
    <w:name w:val="List Paragraph"/>
    <w:basedOn w:val="Normal"/>
    <w:uiPriority w:val="34"/>
    <w:qFormat/>
    <w:rsid w:val="00812178"/>
    <w:pPr>
      <w:ind w:left="720"/>
      <w:contextualSpacing/>
    </w:pPr>
  </w:style>
  <w:style w:type="table" w:styleId="Tabel-Gitter">
    <w:name w:val="Table Grid"/>
    <w:basedOn w:val="Tabel-Normal"/>
    <w:uiPriority w:val="39"/>
    <w:rsid w:val="00EF6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7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3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5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51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68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4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4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8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49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8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6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06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0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1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exandersiboni/Documents/1%20Kulturkompetence/Skabeloner/Epifor%20Word%20doc%20skabel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Epifor Word doc skabelon.dotx</Template>
  <TotalTime>26</TotalTime>
  <Pages>6</Pages>
  <Words>324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Berit Aalund</cp:lastModifiedBy>
  <cp:revision>7</cp:revision>
  <dcterms:created xsi:type="dcterms:W3CDTF">2025-05-08T07:46:00Z</dcterms:created>
  <dcterms:modified xsi:type="dcterms:W3CDTF">2025-05-08T12:45:00Z</dcterms:modified>
</cp:coreProperties>
</file>