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FF451" w14:textId="6148A053" w:rsidR="00E30FDF" w:rsidRPr="00091C47" w:rsidRDefault="00121C18" w:rsidP="00091C47">
      <w:pPr>
        <w:rPr>
          <w:b/>
          <w:bCs/>
        </w:rPr>
      </w:pPr>
      <w:r w:rsidRPr="00091C47">
        <w:rPr>
          <w:rFonts w:ascii="Iowan Old Style Roman" w:hAnsi="Iowan Old Style Roman"/>
          <w:color w:val="000000" w:themeColor="text1"/>
        </w:rPr>
        <w:t xml:space="preserve">Lots of people suffer with </w:t>
      </w:r>
      <w:r w:rsidRPr="00091C47">
        <w:rPr>
          <w:rFonts w:ascii="Iowan Old Style Roman" w:hAnsi="Iowan Old Style Roman"/>
          <w:b/>
          <w:bCs/>
          <w:color w:val="000000" w:themeColor="text1"/>
        </w:rPr>
        <w:t>‘Imposter Syndrome’</w:t>
      </w:r>
      <w:r w:rsidRPr="00091C47">
        <w:rPr>
          <w:rFonts w:ascii="Iowan Old Style Roman" w:hAnsi="Iowan Old Style Roman"/>
          <w:color w:val="000000" w:themeColor="text1"/>
        </w:rPr>
        <w:t xml:space="preserve"> or something similar. </w:t>
      </w:r>
      <w:r w:rsidRPr="00091C47">
        <w:rPr>
          <w:rFonts w:ascii="Iowan Old Style Roman" w:hAnsi="Iowan Old Style Roman"/>
          <w:color w:val="000000" w:themeColor="text1"/>
          <w:spacing w:val="-2"/>
        </w:rPr>
        <w:t xml:space="preserve">Imposter syndrome is loosely defined as ‘doubting your abilities and feeling like a fraud’. </w:t>
      </w:r>
      <w:r w:rsidRPr="00091C47">
        <w:rPr>
          <w:rFonts w:ascii="Iowan Old Style Roman" w:hAnsi="Iowan Old Style Roman"/>
          <w:b/>
          <w:bCs/>
          <w:color w:val="000000" w:themeColor="text1"/>
          <w:spacing w:val="-2"/>
        </w:rPr>
        <w:t xml:space="preserve">It tends to mainly affect high achievers </w:t>
      </w:r>
      <w:r w:rsidRPr="00091C47">
        <w:rPr>
          <w:rFonts w:ascii="Iowan Old Style Roman" w:hAnsi="Iowan Old Style Roman"/>
          <w:color w:val="000000" w:themeColor="text1"/>
          <w:spacing w:val="-2"/>
        </w:rPr>
        <w:t xml:space="preserve">who find it difficult to accept their success and fear being ‘found out’. A little self-doubt can spur us on to prove ourselves wrong and be healthy. </w:t>
      </w:r>
      <w:r w:rsidRPr="00091C47">
        <w:rPr>
          <w:rFonts w:ascii="Iowan Old Style Roman" w:hAnsi="Iowan Old Style Roman"/>
          <w:b/>
          <w:bCs/>
          <w:color w:val="000000" w:themeColor="text1"/>
          <w:spacing w:val="-2"/>
        </w:rPr>
        <w:t>Too much self-doubt can make us procrastinate, work too hard at something or it can stop us from trying something.</w:t>
      </w:r>
      <w:r w:rsidRPr="00091C47">
        <w:rPr>
          <w:rFonts w:ascii="Iowan Old Style Roman" w:hAnsi="Iowan Old Style Roman"/>
          <w:color w:val="000000" w:themeColor="text1"/>
          <w:spacing w:val="-2"/>
        </w:rPr>
        <w:t xml:space="preserve"> Self-doubt and feelings of inadequacy can Zap</w:t>
      </w:r>
      <w:r w:rsidR="0049403B" w:rsidRPr="00091C47">
        <w:rPr>
          <w:rFonts w:ascii="Iowan Old Style Roman" w:hAnsi="Iowan Old Style Roman"/>
          <w:color w:val="000000" w:themeColor="text1"/>
          <w:spacing w:val="-2"/>
        </w:rPr>
        <w:t xml:space="preserve"> </w:t>
      </w:r>
      <w:r w:rsidRPr="00091C47">
        <w:rPr>
          <w:rFonts w:ascii="Iowan Old Style Roman" w:hAnsi="Iowan Old Style Roman"/>
          <w:color w:val="000000" w:themeColor="text1"/>
          <w:spacing w:val="-2"/>
        </w:rPr>
        <w:t xml:space="preserve">our Superpowers. When your Superpower of confidence goes, calm, clarity, courage and creativity can follow. When this happens, we can apply self-compassion and connect with our curious self. We can ask ourselves, </w:t>
      </w:r>
      <w:r w:rsidRPr="00091C47">
        <w:rPr>
          <w:rFonts w:ascii="Iowan Old Style Roman" w:hAnsi="Iowan Old Style Roman"/>
          <w:b/>
          <w:bCs/>
          <w:color w:val="000000" w:themeColor="text1"/>
          <w:spacing w:val="-2"/>
        </w:rPr>
        <w:t>‘When did you earn the right to do this?”</w:t>
      </w:r>
      <w:r w:rsidRPr="00091C47">
        <w:rPr>
          <w:rFonts w:ascii="Iowan Old Style Roman" w:hAnsi="Iowan Old Style Roman"/>
          <w:color w:val="000000" w:themeColor="text1"/>
          <w:spacing w:val="-2"/>
        </w:rPr>
        <w:t xml:space="preserve"> At this point we can go to our ‘Success Tapes’ to find the answer. Here is how to create your Success Tapes</w:t>
      </w:r>
    </w:p>
    <w:p w14:paraId="50EAC81C" w14:textId="5574E848" w:rsidR="00121C18" w:rsidRPr="00091C47" w:rsidRDefault="00944E33" w:rsidP="00091C47">
      <w:pPr>
        <w:pStyle w:val="NormalWeb"/>
        <w:shd w:val="clear" w:color="auto" w:fill="FFFFFF"/>
        <w:rPr>
          <w:rFonts w:ascii="Iowan Old Style Roman" w:hAnsi="Iowan Old Style Roman"/>
          <w:color w:val="000000" w:themeColor="text1"/>
          <w:spacing w:val="-2"/>
        </w:rPr>
      </w:pPr>
      <w:r w:rsidRPr="00091C47">
        <w:rPr>
          <w:rFonts w:ascii="Iowan Old Style Roman" w:hAnsi="Iowan Old Style Roman"/>
          <w:color w:val="C00000"/>
        </w:rPr>
        <w:t xml:space="preserve">Success Tapes </w:t>
      </w:r>
      <w:r w:rsidR="00121C18" w:rsidRPr="00091C47">
        <w:rPr>
          <w:rFonts w:ascii="Iowan Old Style Roman" w:hAnsi="Iowan Old Style Roman"/>
          <w:color w:val="C00000"/>
        </w:rPr>
        <w:t xml:space="preserve">help you </w:t>
      </w:r>
      <w:r w:rsidR="00121C18" w:rsidRPr="00091C47">
        <w:rPr>
          <w:rFonts w:ascii="Iowan Old Style Roman" w:hAnsi="Iowan Old Style Roman"/>
          <w:b/>
          <w:bCs/>
          <w:color w:val="C00000"/>
        </w:rPr>
        <w:t>internalise your success</w:t>
      </w:r>
      <w:r w:rsidR="00121C18" w:rsidRPr="00091C47">
        <w:rPr>
          <w:rFonts w:ascii="Iowan Old Style Roman" w:hAnsi="Iowan Old Style Roman"/>
          <w:color w:val="C00000"/>
        </w:rPr>
        <w:t xml:space="preserve"> to remind your </w:t>
      </w:r>
      <w:r w:rsidR="00121C18" w:rsidRPr="00091C47">
        <w:rPr>
          <w:rFonts w:ascii="Iowan Old Style Roman" w:hAnsi="Iowan Old Style Roman"/>
          <w:b/>
          <w:bCs/>
          <w:color w:val="C00000"/>
        </w:rPr>
        <w:t>Highest Potential Self</w:t>
      </w:r>
      <w:r w:rsidR="00121C18" w:rsidRPr="00091C47">
        <w:rPr>
          <w:rFonts w:ascii="Iowan Old Style Roman" w:hAnsi="Iowan Old Style Roman"/>
          <w:color w:val="C00000"/>
        </w:rPr>
        <w:t xml:space="preserve">  that you have earned the right to be doing what you are doing, to have the role, status, recognition, promotion, or whatever other success you feel isn’t yours to have.</w:t>
      </w:r>
    </w:p>
    <w:p w14:paraId="50311784" w14:textId="37A5662D" w:rsidR="00824C55" w:rsidRPr="00824C55" w:rsidRDefault="00824C55" w:rsidP="00824C55">
      <w:pPr>
        <w:rPr>
          <w:rFonts w:ascii="Times New Roman" w:eastAsia="Times New Roman" w:hAnsi="Times New Roman" w:cs="Times New Roman"/>
          <w:lang w:eastAsia="en-GB"/>
        </w:rPr>
      </w:pPr>
    </w:p>
    <w:p w14:paraId="5A0BB595" w14:textId="0D55AF70" w:rsidR="00121C18" w:rsidRPr="003C0966" w:rsidRDefault="00091C47" w:rsidP="00121C18">
      <w:pPr>
        <w:autoSpaceDE w:val="0"/>
        <w:autoSpaceDN w:val="0"/>
        <w:adjustRightInd w:val="0"/>
        <w:spacing w:line="480" w:lineRule="auto"/>
        <w:rPr>
          <w:color w:val="C00000"/>
        </w:rPr>
      </w:pPr>
      <w:r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E7829C" wp14:editId="22D9EFA3">
                <wp:simplePos x="0" y="0"/>
                <wp:positionH relativeFrom="column">
                  <wp:posOffset>-372745</wp:posOffset>
                </wp:positionH>
                <wp:positionV relativeFrom="paragraph">
                  <wp:posOffset>2330026</wp:posOffset>
                </wp:positionV>
                <wp:extent cx="6510655" cy="745067"/>
                <wp:effectExtent l="0" t="0" r="17145" b="171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655" cy="74506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FC22BD" w14:textId="77777777" w:rsidR="00091C47" w:rsidRPr="00A55184" w:rsidRDefault="00091C47" w:rsidP="00091C47">
                            <w:r>
                              <w:t xml:space="preserve">“ I still have a little imposter syndrome…it doesn’t go away, that feeling you shouldn’t take me seriously. What do I know? I share that with you because we all have doubts in our abilities, about our power and what that power is.” - </w:t>
                            </w:r>
                            <w:r w:rsidRPr="00A55184">
                              <w:rPr>
                                <w:b/>
                                <w:bCs/>
                              </w:rPr>
                              <w:t>Michelle Obama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7829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9.35pt;margin-top:183.45pt;width:512.65pt;height:5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" fillcolor="#c8cae7 [671]" strokeweight=".5pt">
                <v:textbox>
                  <w:txbxContent>
                    <w:p w14:paraId="4CFC22BD" w14:textId="77777777" w:rsidR="00091C47" w:rsidRPr="00A55184" w:rsidRDefault="00091C47" w:rsidP="00091C47">
                      <w:r>
                        <w:t xml:space="preserve">“ I still have a little imposter syndrome…it doesn’t go away, that feeling you shouldn’t take me seriously. What do I know? I share that with you because we all have doubts in our abilities, about our power and what that power is.” - </w:t>
                      </w:r>
                      <w:r w:rsidRPr="00A55184">
                        <w:rPr>
                          <w:b/>
                          <w:bCs/>
                        </w:rPr>
                        <w:t>Michelle Obama</w:t>
                      </w:r>
                    </w:p>
                  </w:txbxContent>
                </v:textbox>
              </v:shape>
            </w:pict>
          </mc:Fallback>
        </mc:AlternateContent>
      </w:r>
      <w:r w:rsidR="00E30FDF">
        <w:rPr>
          <w:noProof/>
          <w:color w:val="000000" w:themeColor="text1"/>
          <w:spacing w:val="-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A049BB" wp14:editId="0632E4F7">
                <wp:simplePos x="0" y="0"/>
                <wp:positionH relativeFrom="column">
                  <wp:posOffset>2175510</wp:posOffset>
                </wp:positionH>
                <wp:positionV relativeFrom="paragraph">
                  <wp:posOffset>219075</wp:posOffset>
                </wp:positionV>
                <wp:extent cx="3378200" cy="1532466"/>
                <wp:effectExtent l="0" t="0" r="12700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153246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4C78F3" w14:textId="2938100F" w:rsidR="00E30FDF" w:rsidRPr="00091C47" w:rsidRDefault="00E30FDF" w:rsidP="00E30FDF">
                            <w:pPr>
                              <w:rPr>
                                <w:rFonts w:ascii="Iowan Old Style Roman" w:hAnsi="Iowan Old Style Roman"/>
                              </w:rPr>
                            </w:pPr>
                            <w:r w:rsidRPr="00091C47">
                              <w:rPr>
                                <w:rFonts w:ascii="Iowan Old Style Roman" w:hAnsi="Iowan Old Style Roman"/>
                              </w:rPr>
                              <w:t>“While women do suffer from impost</w:t>
                            </w:r>
                            <w:r w:rsidR="00091C47">
                              <w:rPr>
                                <w:rFonts w:ascii="Iowan Old Style Roman" w:hAnsi="Iowan Old Style Roman"/>
                              </w:rPr>
                              <w:t xml:space="preserve">er </w:t>
                            </w:r>
                            <w:r w:rsidRPr="00091C47">
                              <w:rPr>
                                <w:rFonts w:ascii="Iowan Old Style Roman" w:hAnsi="Iowan Old Style Roman"/>
                              </w:rPr>
                              <w:t>syndrome, half of the included studies that reported evaluating a gender effect found no difference in the rates of men and women suffering from impost</w:t>
                            </w:r>
                            <w:r w:rsidR="00091C47">
                              <w:rPr>
                                <w:rFonts w:ascii="Iowan Old Style Roman" w:hAnsi="Iowan Old Style Roman"/>
                              </w:rPr>
                              <w:t>e</w:t>
                            </w:r>
                            <w:r w:rsidRPr="00091C47">
                              <w:rPr>
                                <w:rFonts w:ascii="Iowan Old Style Roman" w:hAnsi="Iowan Old Style Roman"/>
                              </w:rPr>
                              <w:t xml:space="preserve">r syndrome.” - </w:t>
                            </w:r>
                            <w:hyperlink r:id="rId7" w:history="1">
                              <w:r w:rsidRPr="00091C47">
                                <w:rPr>
                                  <w:rStyle w:val="Hyperlink"/>
                                  <w:rFonts w:ascii="Iowan Old Style Roman" w:hAnsi="Iowan Old Style Roman"/>
                                </w:rPr>
                                <w:t>https://www.ncbi.nlm.nih.gov/pmc/articles/PMC7174434/</w:t>
                              </w:r>
                            </w:hyperlink>
                          </w:p>
                          <w:p w14:paraId="6EC904F3" w14:textId="77777777" w:rsidR="00E30FDF" w:rsidRPr="00091C47" w:rsidRDefault="00E30FDF" w:rsidP="00E30FDF">
                            <w:pPr>
                              <w:rPr>
                                <w:rFonts w:ascii="Iowan Old Style Roman" w:hAnsi="Iowan Old Style Roman"/>
                              </w:rPr>
                            </w:pPr>
                          </w:p>
                          <w:p w14:paraId="30CFE1A1" w14:textId="77777777" w:rsidR="00E30FDF" w:rsidRDefault="00E30FDF" w:rsidP="00E30F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049BB" id="Text Box 7" o:spid="_x0000_s1027" type="#_x0000_t202" style="position:absolute;margin-left:171.3pt;margin-top:17.25pt;width:266pt;height:1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" fillcolor="#a8cbee [1302]" strokeweight=".5pt">
                <v:textbox>
                  <w:txbxContent>
                    <w:p w14:paraId="764C78F3" w14:textId="2938100F" w:rsidR="00E30FDF" w:rsidRPr="00091C47" w:rsidRDefault="00E30FDF" w:rsidP="00E30FDF">
                      <w:pPr>
                        <w:rPr>
                          <w:rFonts w:ascii="Iowan Old Style Roman" w:hAnsi="Iowan Old Style Roman"/>
                        </w:rPr>
                      </w:pPr>
                      <w:r w:rsidRPr="00091C47">
                        <w:rPr>
                          <w:rFonts w:ascii="Iowan Old Style Roman" w:hAnsi="Iowan Old Style Roman"/>
                        </w:rPr>
                        <w:t>“While women do suffer from impost</w:t>
                      </w:r>
                      <w:r w:rsidR="00091C47">
                        <w:rPr>
                          <w:rFonts w:ascii="Iowan Old Style Roman" w:hAnsi="Iowan Old Style Roman"/>
                        </w:rPr>
                        <w:t xml:space="preserve">er </w:t>
                      </w:r>
                      <w:r w:rsidRPr="00091C47">
                        <w:rPr>
                          <w:rFonts w:ascii="Iowan Old Style Roman" w:hAnsi="Iowan Old Style Roman"/>
                        </w:rPr>
                        <w:t>syndrome, half of the included studies that reported evaluating a gender effect found no difference in the rates of men and women suffering from impost</w:t>
                      </w:r>
                      <w:r w:rsidR="00091C47">
                        <w:rPr>
                          <w:rFonts w:ascii="Iowan Old Style Roman" w:hAnsi="Iowan Old Style Roman"/>
                        </w:rPr>
                        <w:t>e</w:t>
                      </w:r>
                      <w:r w:rsidRPr="00091C47">
                        <w:rPr>
                          <w:rFonts w:ascii="Iowan Old Style Roman" w:hAnsi="Iowan Old Style Roman"/>
                        </w:rPr>
                        <w:t xml:space="preserve">r syndrome.” - </w:t>
                      </w:r>
                      <w:hyperlink r:id="rId8" w:history="1">
                        <w:r w:rsidRPr="00091C47">
                          <w:rPr>
                            <w:rStyle w:val="Hyperlink"/>
                            <w:rFonts w:ascii="Iowan Old Style Roman" w:hAnsi="Iowan Old Style Roman"/>
                          </w:rPr>
                          <w:t>https://www.ncbi.nlm.nih.gov/pmc/articles/PMC7174434/</w:t>
                        </w:r>
                      </w:hyperlink>
                    </w:p>
                    <w:p w14:paraId="6EC904F3" w14:textId="77777777" w:rsidR="00E30FDF" w:rsidRPr="00091C47" w:rsidRDefault="00E30FDF" w:rsidP="00E30FDF">
                      <w:pPr>
                        <w:rPr>
                          <w:rFonts w:ascii="Iowan Old Style Roman" w:hAnsi="Iowan Old Style Roman"/>
                        </w:rPr>
                      </w:pPr>
                    </w:p>
                    <w:p w14:paraId="30CFE1A1" w14:textId="77777777" w:rsidR="00E30FDF" w:rsidRDefault="00E30FDF" w:rsidP="00E30FDF"/>
                  </w:txbxContent>
                </v:textbox>
              </v:shape>
            </w:pict>
          </mc:Fallback>
        </mc:AlternateContent>
      </w:r>
      <w:r w:rsidR="00E84AE3">
        <w:rPr>
          <w:noProof/>
          <w:color w:val="C00000"/>
        </w:rPr>
        <w:drawing>
          <wp:inline distT="0" distB="0" distL="0" distR="0" wp14:anchorId="201937F0" wp14:editId="6EE64474">
            <wp:extent cx="1743315" cy="2127738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252" cy="216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FDF" w:rsidRPr="00E30FDF">
        <w:rPr>
          <w:noProof/>
          <w:color w:val="000000" w:themeColor="text1"/>
          <w:spacing w:val="-2"/>
        </w:rPr>
        <w:t xml:space="preserve"> </w:t>
      </w:r>
    </w:p>
    <w:p w14:paraId="2EF1181B" w14:textId="15D4E6AF" w:rsidR="00B0402D" w:rsidRDefault="00B0402D" w:rsidP="000C5AC8">
      <w:pPr>
        <w:autoSpaceDE w:val="0"/>
        <w:autoSpaceDN w:val="0"/>
        <w:adjustRightInd w:val="0"/>
        <w:rPr>
          <w:b/>
          <w:bCs/>
          <w:color w:val="000000" w:themeColor="text1"/>
        </w:rPr>
      </w:pPr>
    </w:p>
    <w:p w14:paraId="3749A0E5" w14:textId="0D15832B" w:rsidR="007437F1" w:rsidRDefault="007437F1" w:rsidP="00121C18">
      <w:pPr>
        <w:autoSpaceDE w:val="0"/>
        <w:autoSpaceDN w:val="0"/>
        <w:adjustRightInd w:val="0"/>
        <w:spacing w:line="480" w:lineRule="auto"/>
        <w:rPr>
          <w:i/>
          <w:iCs/>
          <w:color w:val="000000" w:themeColor="text1"/>
        </w:rPr>
      </w:pPr>
    </w:p>
    <w:p w14:paraId="1DCC573D" w14:textId="433B7EC6" w:rsidR="007437F1" w:rsidRDefault="007437F1" w:rsidP="00121C18">
      <w:pPr>
        <w:autoSpaceDE w:val="0"/>
        <w:autoSpaceDN w:val="0"/>
        <w:adjustRightInd w:val="0"/>
        <w:spacing w:line="480" w:lineRule="auto"/>
        <w:rPr>
          <w:i/>
          <w:iCs/>
          <w:color w:val="000000" w:themeColor="text1"/>
        </w:rPr>
      </w:pPr>
    </w:p>
    <w:p w14:paraId="5C7B53EF" w14:textId="5D2AF94A" w:rsidR="007437F1" w:rsidRDefault="00091C47" w:rsidP="00121C18">
      <w:pPr>
        <w:autoSpaceDE w:val="0"/>
        <w:autoSpaceDN w:val="0"/>
        <w:adjustRightInd w:val="0"/>
        <w:spacing w:line="480" w:lineRule="auto"/>
        <w:rPr>
          <w:i/>
          <w:iCs/>
          <w:color w:val="000000" w:themeColor="text1"/>
        </w:rPr>
      </w:pPr>
      <w:r>
        <w:rPr>
          <w:i/>
          <w:i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EDBEDB" wp14:editId="34BFE644">
                <wp:simplePos x="0" y="0"/>
                <wp:positionH relativeFrom="column">
                  <wp:posOffset>-440267</wp:posOffset>
                </wp:positionH>
                <wp:positionV relativeFrom="paragraph">
                  <wp:posOffset>198332</wp:posOffset>
                </wp:positionV>
                <wp:extent cx="6577965" cy="1328843"/>
                <wp:effectExtent l="0" t="0" r="13335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7965" cy="1328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F19F10" w14:textId="37920FF5" w:rsidR="00091C47" w:rsidRDefault="00091C47" w:rsidP="00091C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owan Old Style Roman" w:hAnsi="Iowan Old Style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91C47">
                              <w:rPr>
                                <w:rFonts w:ascii="Iowan Old Style Roman" w:hAnsi="Iowan Old Style Roman"/>
                                <w:b/>
                                <w:bCs/>
                                <w:color w:val="000000" w:themeColor="text1"/>
                              </w:rPr>
                              <w:t>Allocate a section of your Journal for keeping a note of you</w:t>
                            </w:r>
                            <w:r>
                              <w:rPr>
                                <w:rFonts w:ascii="Iowan Old Style Roman" w:hAnsi="Iowan Old Style Roman"/>
                                <w:b/>
                                <w:bCs/>
                                <w:color w:val="000000" w:themeColor="text1"/>
                              </w:rPr>
                              <w:t xml:space="preserve">r </w:t>
                            </w:r>
                            <w:r w:rsidRPr="00091C47">
                              <w:rPr>
                                <w:rFonts w:ascii="Iowan Old Style Roman" w:hAnsi="Iowan Old Style Roman"/>
                                <w:b/>
                                <w:bCs/>
                                <w:color w:val="000000" w:themeColor="text1"/>
                              </w:rPr>
                              <w:t>successes/achievements/wins. You might want to title this section, ‘Success Tapes’</w:t>
                            </w:r>
                            <w:r>
                              <w:rPr>
                                <w:rFonts w:ascii="Iowan Old Style Roman" w:hAnsi="Iowan Old Style Roman"/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</w:p>
                          <w:p w14:paraId="797AF647" w14:textId="77777777" w:rsidR="00091C47" w:rsidRPr="00091C47" w:rsidRDefault="00091C47" w:rsidP="00091C4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Iowan Old Style Roman" w:hAnsi="Iowan Old Style Roman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06FF2EB" w14:textId="14306FE3" w:rsidR="00091C47" w:rsidRPr="00091C47" w:rsidRDefault="00091C47" w:rsidP="00091C47">
                            <w:p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Iowan Old Style Roman" w:hAnsi="Iowan Old Style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91C47">
                              <w:rPr>
                                <w:rFonts w:ascii="Iowan Old Style Roman" w:hAnsi="Iowan Old Style Roman"/>
                                <w:b/>
                                <w:bCs/>
                                <w:color w:val="000000" w:themeColor="text1"/>
                              </w:rPr>
                              <w:t xml:space="preserve">Then get the first page started and </w:t>
                            </w:r>
                            <w:r>
                              <w:rPr>
                                <w:rFonts w:ascii="Iowan Old Style Roman" w:hAnsi="Iowan Old Style Roman"/>
                                <w:b/>
                                <w:bCs/>
                                <w:color w:val="000000" w:themeColor="text1"/>
                              </w:rPr>
                              <w:t>start</w:t>
                            </w:r>
                            <w:r w:rsidRPr="00091C47">
                              <w:rPr>
                                <w:rFonts w:ascii="Iowan Old Style Roman" w:hAnsi="Iowan Old Style Roman"/>
                                <w:b/>
                                <w:bCs/>
                                <w:color w:val="000000" w:themeColor="text1"/>
                              </w:rPr>
                              <w:t xml:space="preserve"> the exercis</w:t>
                            </w:r>
                            <w:r>
                              <w:rPr>
                                <w:rFonts w:ascii="Iowan Old Style Roman" w:hAnsi="Iowan Old Style Roman"/>
                                <w:b/>
                                <w:bCs/>
                                <w:color w:val="000000" w:themeColor="text1"/>
                              </w:rPr>
                              <w:t>e on the next page.</w:t>
                            </w:r>
                          </w:p>
                          <w:p w14:paraId="63A3AFF7" w14:textId="77777777" w:rsidR="00091C47" w:rsidRDefault="00091C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DBEDB" id="Text Box 9" o:spid="_x0000_s1028" type="#_x0000_t202" style="position:absolute;margin-left:-34.65pt;margin-top:15.6pt;width:517.95pt;height:104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" fillcolor="white [3201]" strokeweight=".5pt">
                <v:textbox>
                  <w:txbxContent>
                    <w:p w14:paraId="40F19F10" w14:textId="37920FF5" w:rsidR="00091C47" w:rsidRDefault="00091C47" w:rsidP="00091C47">
                      <w:pPr>
                        <w:autoSpaceDE w:val="0"/>
                        <w:autoSpaceDN w:val="0"/>
                        <w:adjustRightInd w:val="0"/>
                        <w:rPr>
                          <w:rFonts w:ascii="Iowan Old Style Roman" w:hAnsi="Iowan Old Style Roman"/>
                          <w:b/>
                          <w:bCs/>
                          <w:color w:val="000000" w:themeColor="text1"/>
                        </w:rPr>
                      </w:pPr>
                      <w:r w:rsidRPr="00091C47">
                        <w:rPr>
                          <w:rFonts w:ascii="Iowan Old Style Roman" w:hAnsi="Iowan Old Style Roman"/>
                          <w:b/>
                          <w:bCs/>
                          <w:color w:val="000000" w:themeColor="text1"/>
                        </w:rPr>
                        <w:t>Allocate a section of your Journal for keeping a note of you</w:t>
                      </w:r>
                      <w:r>
                        <w:rPr>
                          <w:rFonts w:ascii="Iowan Old Style Roman" w:hAnsi="Iowan Old Style Roman"/>
                          <w:b/>
                          <w:bCs/>
                          <w:color w:val="000000" w:themeColor="text1"/>
                        </w:rPr>
                        <w:t xml:space="preserve">r </w:t>
                      </w:r>
                      <w:r w:rsidRPr="00091C47">
                        <w:rPr>
                          <w:rFonts w:ascii="Iowan Old Style Roman" w:hAnsi="Iowan Old Style Roman"/>
                          <w:b/>
                          <w:bCs/>
                          <w:color w:val="000000" w:themeColor="text1"/>
                        </w:rPr>
                        <w:t>successes/achievements/wins. You might want to title this section, ‘Success Tapes’</w:t>
                      </w:r>
                      <w:r>
                        <w:rPr>
                          <w:rFonts w:ascii="Iowan Old Style Roman" w:hAnsi="Iowan Old Style Roman"/>
                          <w:b/>
                          <w:bCs/>
                          <w:color w:val="000000" w:themeColor="text1"/>
                        </w:rPr>
                        <w:t>.</w:t>
                      </w:r>
                    </w:p>
                    <w:p w14:paraId="797AF647" w14:textId="77777777" w:rsidR="00091C47" w:rsidRPr="00091C47" w:rsidRDefault="00091C47" w:rsidP="00091C47">
                      <w:pPr>
                        <w:autoSpaceDE w:val="0"/>
                        <w:autoSpaceDN w:val="0"/>
                        <w:adjustRightInd w:val="0"/>
                        <w:rPr>
                          <w:rFonts w:ascii="Iowan Old Style Roman" w:hAnsi="Iowan Old Style Roman"/>
                          <w:b/>
                          <w:bCs/>
                          <w:color w:val="000000" w:themeColor="text1"/>
                        </w:rPr>
                      </w:pPr>
                    </w:p>
                    <w:p w14:paraId="106FF2EB" w14:textId="14306FE3" w:rsidR="00091C47" w:rsidRPr="00091C47" w:rsidRDefault="00091C47" w:rsidP="00091C47">
                      <w:pPr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Iowan Old Style Roman" w:hAnsi="Iowan Old Style Roman"/>
                          <w:b/>
                          <w:bCs/>
                          <w:color w:val="000000" w:themeColor="text1"/>
                        </w:rPr>
                      </w:pPr>
                      <w:r w:rsidRPr="00091C47">
                        <w:rPr>
                          <w:rFonts w:ascii="Iowan Old Style Roman" w:hAnsi="Iowan Old Style Roman"/>
                          <w:b/>
                          <w:bCs/>
                          <w:color w:val="000000" w:themeColor="text1"/>
                        </w:rPr>
                        <w:t xml:space="preserve">Then get the first page started and </w:t>
                      </w:r>
                      <w:r>
                        <w:rPr>
                          <w:rFonts w:ascii="Iowan Old Style Roman" w:hAnsi="Iowan Old Style Roman"/>
                          <w:b/>
                          <w:bCs/>
                          <w:color w:val="000000" w:themeColor="text1"/>
                        </w:rPr>
                        <w:t>start</w:t>
                      </w:r>
                      <w:r w:rsidRPr="00091C47">
                        <w:rPr>
                          <w:rFonts w:ascii="Iowan Old Style Roman" w:hAnsi="Iowan Old Style Roman"/>
                          <w:b/>
                          <w:bCs/>
                          <w:color w:val="000000" w:themeColor="text1"/>
                        </w:rPr>
                        <w:t xml:space="preserve"> the exercis</w:t>
                      </w:r>
                      <w:r>
                        <w:rPr>
                          <w:rFonts w:ascii="Iowan Old Style Roman" w:hAnsi="Iowan Old Style Roman"/>
                          <w:b/>
                          <w:bCs/>
                          <w:color w:val="000000" w:themeColor="text1"/>
                        </w:rPr>
                        <w:t>e on the next page.</w:t>
                      </w:r>
                    </w:p>
                    <w:p w14:paraId="63A3AFF7" w14:textId="77777777" w:rsidR="00091C47" w:rsidRDefault="00091C47"/>
                  </w:txbxContent>
                </v:textbox>
              </v:shape>
            </w:pict>
          </mc:Fallback>
        </mc:AlternateContent>
      </w:r>
    </w:p>
    <w:p w14:paraId="4E8991A2" w14:textId="1CD2C70D" w:rsidR="007437F1" w:rsidRDefault="007437F1" w:rsidP="00121C18">
      <w:pPr>
        <w:autoSpaceDE w:val="0"/>
        <w:autoSpaceDN w:val="0"/>
        <w:adjustRightInd w:val="0"/>
        <w:spacing w:line="480" w:lineRule="auto"/>
        <w:rPr>
          <w:i/>
          <w:iCs/>
          <w:color w:val="000000" w:themeColor="text1"/>
        </w:rPr>
      </w:pPr>
    </w:p>
    <w:p w14:paraId="0E73C871" w14:textId="77777777" w:rsidR="00091C47" w:rsidRDefault="00091C47" w:rsidP="00091C47">
      <w:pPr>
        <w:autoSpaceDE w:val="0"/>
        <w:autoSpaceDN w:val="0"/>
        <w:adjustRightInd w:val="0"/>
        <w:spacing w:line="480" w:lineRule="auto"/>
        <w:rPr>
          <w:i/>
          <w:iCs/>
          <w:color w:val="FF0000"/>
        </w:rPr>
      </w:pPr>
    </w:p>
    <w:p w14:paraId="69247052" w14:textId="77777777" w:rsidR="00091C47" w:rsidRDefault="00091C47" w:rsidP="00091C47">
      <w:pPr>
        <w:autoSpaceDE w:val="0"/>
        <w:autoSpaceDN w:val="0"/>
        <w:adjustRightInd w:val="0"/>
        <w:spacing w:line="480" w:lineRule="auto"/>
        <w:rPr>
          <w:i/>
          <w:iCs/>
          <w:color w:val="FF0000"/>
        </w:rPr>
      </w:pPr>
    </w:p>
    <w:p w14:paraId="370BC7E3" w14:textId="77777777" w:rsidR="00091C47" w:rsidRDefault="00091C47" w:rsidP="00091C47">
      <w:pPr>
        <w:autoSpaceDE w:val="0"/>
        <w:autoSpaceDN w:val="0"/>
        <w:adjustRightInd w:val="0"/>
        <w:spacing w:line="480" w:lineRule="auto"/>
        <w:rPr>
          <w:i/>
          <w:iCs/>
          <w:color w:val="FF0000"/>
        </w:rPr>
      </w:pPr>
    </w:p>
    <w:p w14:paraId="345A86DA" w14:textId="4EA306B7" w:rsidR="00091C47" w:rsidRDefault="00091C47" w:rsidP="00091C47">
      <w:pPr>
        <w:autoSpaceDE w:val="0"/>
        <w:autoSpaceDN w:val="0"/>
        <w:adjustRightInd w:val="0"/>
        <w:rPr>
          <w:rFonts w:ascii="Iowan Old Style Roman" w:hAnsi="Iowan Old Style Roman"/>
          <w:b/>
          <w:bCs/>
          <w:color w:val="000000" w:themeColor="text1"/>
        </w:rPr>
      </w:pPr>
    </w:p>
    <w:p w14:paraId="2584DB62" w14:textId="77788420" w:rsidR="00091C47" w:rsidRDefault="00091C47" w:rsidP="00091C47">
      <w:pPr>
        <w:autoSpaceDE w:val="0"/>
        <w:autoSpaceDN w:val="0"/>
        <w:adjustRightInd w:val="0"/>
        <w:rPr>
          <w:rFonts w:ascii="Iowan Old Style Roman" w:hAnsi="Iowan Old Style Roman"/>
          <w:b/>
          <w:bCs/>
          <w:color w:val="000000" w:themeColor="text1"/>
        </w:rPr>
      </w:pPr>
    </w:p>
    <w:p w14:paraId="797963F9" w14:textId="2D746FB0" w:rsidR="00091C47" w:rsidRDefault="00091C47" w:rsidP="00091C47">
      <w:pPr>
        <w:autoSpaceDE w:val="0"/>
        <w:autoSpaceDN w:val="0"/>
        <w:adjustRightInd w:val="0"/>
        <w:rPr>
          <w:rFonts w:ascii="Iowan Old Style Roman" w:hAnsi="Iowan Old Style Roman"/>
          <w:b/>
          <w:bCs/>
          <w:color w:val="000000" w:themeColor="text1"/>
        </w:rPr>
      </w:pPr>
    </w:p>
    <w:p w14:paraId="4BE19C1D" w14:textId="6371AB34" w:rsidR="00091C47" w:rsidRDefault="00091C47" w:rsidP="00091C47">
      <w:pPr>
        <w:autoSpaceDE w:val="0"/>
        <w:autoSpaceDN w:val="0"/>
        <w:adjustRightInd w:val="0"/>
        <w:rPr>
          <w:rFonts w:ascii="Iowan Old Style Roman" w:hAnsi="Iowan Old Style Roman"/>
          <w:b/>
          <w:bCs/>
          <w:color w:val="000000" w:themeColor="text1"/>
        </w:rPr>
      </w:pPr>
    </w:p>
    <w:p w14:paraId="04528EDB" w14:textId="5F457178" w:rsidR="00091C47" w:rsidRDefault="00536008" w:rsidP="00091C47">
      <w:pPr>
        <w:autoSpaceDE w:val="0"/>
        <w:autoSpaceDN w:val="0"/>
        <w:adjustRightInd w:val="0"/>
        <w:rPr>
          <w:rFonts w:ascii="Iowan Old Style Roman" w:hAnsi="Iowan Old Style Roman"/>
          <w:b/>
          <w:bCs/>
          <w:color w:val="000000" w:themeColor="text1"/>
        </w:rPr>
      </w:pPr>
      <w:r>
        <w:rPr>
          <w:i/>
          <w:iCs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6C6638" wp14:editId="3012754C">
                <wp:simplePos x="0" y="0"/>
                <wp:positionH relativeFrom="column">
                  <wp:posOffset>-78828</wp:posOffset>
                </wp:positionH>
                <wp:positionV relativeFrom="paragraph">
                  <wp:posOffset>-28728</wp:posOffset>
                </wp:positionV>
                <wp:extent cx="5816600" cy="3405351"/>
                <wp:effectExtent l="0" t="0" r="1270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34053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F0427" w14:textId="77777777" w:rsidR="00091C47" w:rsidRDefault="00091C47" w:rsidP="00091C47">
                            <w:p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</w:p>
                          <w:p w14:paraId="622F00D7" w14:textId="77777777" w:rsidR="00091C47" w:rsidRDefault="00091C47" w:rsidP="00091C47">
                            <w:p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121C18">
                              <w:rPr>
                                <w:i/>
                                <w:iCs/>
                                <w:color w:val="FF0000"/>
                              </w:rPr>
                              <w:t>Think of a success/achievement/win you have had in life…</w:t>
                            </w:r>
                          </w:p>
                          <w:p w14:paraId="40402C8B" w14:textId="77777777" w:rsidR="00091C47" w:rsidRPr="00121C18" w:rsidRDefault="00091C47" w:rsidP="00091C47">
                            <w:p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121C18">
                              <w:rPr>
                                <w:i/>
                                <w:iCs/>
                                <w:color w:val="FF0000"/>
                              </w:rPr>
                              <w:t>Now consider what made you able to achieve this win. Fill in the blanks:</w:t>
                            </w:r>
                          </w:p>
                          <w:p w14:paraId="78F9B4AC" w14:textId="77777777" w:rsidR="00091C47" w:rsidRDefault="00091C47" w:rsidP="00091C47">
                            <w:p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121C18">
                              <w:rPr>
                                <w:i/>
                                <w:iCs/>
                                <w:color w:val="FF0000"/>
                              </w:rPr>
                              <w:t>I was able to ……………………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………………………………………………………………………….</w:t>
                            </w:r>
                          </w:p>
                          <w:p w14:paraId="1E952512" w14:textId="77777777" w:rsidR="00091C47" w:rsidRDefault="00091C47" w:rsidP="00091C47">
                            <w:p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121C18">
                              <w:rPr>
                                <w:i/>
                                <w:iCs/>
                                <w:color w:val="FF0000"/>
                              </w:rPr>
                              <w:t>because I …………………………………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…………………………………………………………………</w:t>
                            </w:r>
                          </w:p>
                          <w:p w14:paraId="5ABBDD4F" w14:textId="77777777" w:rsidR="00091C47" w:rsidRPr="00091C47" w:rsidRDefault="00091C47" w:rsidP="00091C47">
                            <w:p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</w:rPr>
                              <w:t>……………………………………………………………………………………………………………………</w:t>
                            </w:r>
                          </w:p>
                          <w:p w14:paraId="7425FB42" w14:textId="77777777" w:rsidR="00091C47" w:rsidRPr="00091C47" w:rsidRDefault="00091C47" w:rsidP="00091C47">
                            <w:p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121C18">
                              <w:rPr>
                                <w:i/>
                                <w:iCs/>
                                <w:color w:val="FF0000"/>
                              </w:rPr>
                              <w:t>Now think of as many successes as you can and complete the process for each success.</w:t>
                            </w:r>
                          </w:p>
                          <w:p w14:paraId="702511D4" w14:textId="77777777" w:rsidR="00091C47" w:rsidRDefault="00091C47" w:rsidP="00091C47">
                            <w:pPr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14:paraId="6E3F156A" w14:textId="77777777" w:rsidR="00091C47" w:rsidRDefault="00091C47" w:rsidP="00091C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C663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-6.2pt;margin-top:-2.25pt;width:458pt;height:26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" fillcolor="white [3201]" strokeweight=".5pt">
                <v:textbox>
                  <w:txbxContent>
                    <w:p w14:paraId="125F0427" w14:textId="77777777" w:rsidR="00091C47" w:rsidRDefault="00091C47" w:rsidP="00091C47">
                      <w:pPr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i/>
                          <w:iCs/>
                          <w:color w:val="FF0000"/>
                        </w:rPr>
                      </w:pPr>
                    </w:p>
                    <w:p w14:paraId="622F00D7" w14:textId="77777777" w:rsidR="00091C47" w:rsidRDefault="00091C47" w:rsidP="00091C47">
                      <w:pPr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i/>
                          <w:iCs/>
                          <w:color w:val="FF0000"/>
                        </w:rPr>
                      </w:pPr>
                      <w:r w:rsidRPr="00121C18">
                        <w:rPr>
                          <w:i/>
                          <w:iCs/>
                          <w:color w:val="FF0000"/>
                        </w:rPr>
                        <w:t>Think of a success/achievement/win you have had in life…</w:t>
                      </w:r>
                    </w:p>
                    <w:p w14:paraId="40402C8B" w14:textId="77777777" w:rsidR="00091C47" w:rsidRPr="00121C18" w:rsidRDefault="00091C47" w:rsidP="00091C47">
                      <w:pPr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i/>
                          <w:iCs/>
                          <w:color w:val="FF0000"/>
                        </w:rPr>
                      </w:pPr>
                      <w:r w:rsidRPr="00121C18">
                        <w:rPr>
                          <w:i/>
                          <w:iCs/>
                          <w:color w:val="FF0000"/>
                        </w:rPr>
                        <w:t>Now consider what made you able to achieve this win. Fill in the blanks:</w:t>
                      </w:r>
                    </w:p>
                    <w:p w14:paraId="78F9B4AC" w14:textId="77777777" w:rsidR="00091C47" w:rsidRDefault="00091C47" w:rsidP="00091C47">
                      <w:pPr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i/>
                          <w:iCs/>
                          <w:color w:val="FF0000"/>
                        </w:rPr>
                      </w:pPr>
                      <w:r w:rsidRPr="00121C18">
                        <w:rPr>
                          <w:i/>
                          <w:iCs/>
                          <w:color w:val="FF0000"/>
                        </w:rPr>
                        <w:t>I was able to ……………………</w:t>
                      </w:r>
                      <w:r>
                        <w:rPr>
                          <w:i/>
                          <w:iCs/>
                          <w:color w:val="FF0000"/>
                        </w:rPr>
                        <w:t>………………………………………………………………………….</w:t>
                      </w:r>
                    </w:p>
                    <w:p w14:paraId="1E952512" w14:textId="77777777" w:rsidR="00091C47" w:rsidRDefault="00091C47" w:rsidP="00091C47">
                      <w:pPr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i/>
                          <w:iCs/>
                          <w:color w:val="FF0000"/>
                        </w:rPr>
                      </w:pPr>
                      <w:r w:rsidRPr="00121C18">
                        <w:rPr>
                          <w:i/>
                          <w:iCs/>
                          <w:color w:val="FF0000"/>
                        </w:rPr>
                        <w:t>because I …………………………………</w:t>
                      </w:r>
                      <w:r>
                        <w:rPr>
                          <w:i/>
                          <w:iCs/>
                          <w:color w:val="FF0000"/>
                        </w:rPr>
                        <w:t>…………………………………………………………………</w:t>
                      </w:r>
                    </w:p>
                    <w:p w14:paraId="5ABBDD4F" w14:textId="77777777" w:rsidR="00091C47" w:rsidRPr="00091C47" w:rsidRDefault="00091C47" w:rsidP="00091C47">
                      <w:pPr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i/>
                          <w:iCs/>
                          <w:color w:val="FF0000"/>
                        </w:rPr>
                      </w:pPr>
                      <w:r>
                        <w:rPr>
                          <w:i/>
                          <w:iCs/>
                          <w:color w:val="FF0000"/>
                        </w:rPr>
                        <w:t>……………………………………………………………………………………………………………………</w:t>
                      </w:r>
                    </w:p>
                    <w:p w14:paraId="7425FB42" w14:textId="77777777" w:rsidR="00091C47" w:rsidRPr="00091C47" w:rsidRDefault="00091C47" w:rsidP="00091C47">
                      <w:pPr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i/>
                          <w:iCs/>
                          <w:color w:val="FF0000"/>
                        </w:rPr>
                      </w:pPr>
                      <w:r w:rsidRPr="00121C18">
                        <w:rPr>
                          <w:i/>
                          <w:iCs/>
                          <w:color w:val="FF0000"/>
                        </w:rPr>
                        <w:t>Now think of as many successes as you can and complete the process for each success.</w:t>
                      </w:r>
                    </w:p>
                    <w:p w14:paraId="702511D4" w14:textId="77777777" w:rsidR="00091C47" w:rsidRDefault="00091C47" w:rsidP="00091C47">
                      <w:pPr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i/>
                          <w:iCs/>
                          <w:color w:val="000000" w:themeColor="text1"/>
                        </w:rPr>
                      </w:pPr>
                    </w:p>
                    <w:p w14:paraId="6E3F156A" w14:textId="77777777" w:rsidR="00091C47" w:rsidRDefault="00091C47" w:rsidP="00091C47"/>
                  </w:txbxContent>
                </v:textbox>
              </v:shape>
            </w:pict>
          </mc:Fallback>
        </mc:AlternateContent>
      </w:r>
    </w:p>
    <w:p w14:paraId="3C174E8F" w14:textId="77777777" w:rsidR="00091C47" w:rsidRDefault="00091C47" w:rsidP="00091C47">
      <w:pPr>
        <w:autoSpaceDE w:val="0"/>
        <w:autoSpaceDN w:val="0"/>
        <w:adjustRightInd w:val="0"/>
        <w:rPr>
          <w:rFonts w:ascii="Iowan Old Style Roman" w:hAnsi="Iowan Old Style Roman"/>
          <w:b/>
          <w:bCs/>
          <w:color w:val="000000" w:themeColor="text1"/>
        </w:rPr>
      </w:pPr>
    </w:p>
    <w:p w14:paraId="1EC3C5D2" w14:textId="77777777" w:rsidR="00091C47" w:rsidRDefault="00091C47" w:rsidP="00091C47">
      <w:pPr>
        <w:autoSpaceDE w:val="0"/>
        <w:autoSpaceDN w:val="0"/>
        <w:adjustRightInd w:val="0"/>
        <w:rPr>
          <w:rFonts w:ascii="Iowan Old Style Roman" w:hAnsi="Iowan Old Style Roman"/>
          <w:b/>
          <w:bCs/>
          <w:color w:val="000000" w:themeColor="text1"/>
        </w:rPr>
      </w:pPr>
    </w:p>
    <w:p w14:paraId="539682FF" w14:textId="1C6FB5A7" w:rsidR="00091C47" w:rsidRDefault="00091C47" w:rsidP="00091C47">
      <w:pPr>
        <w:autoSpaceDE w:val="0"/>
        <w:autoSpaceDN w:val="0"/>
        <w:adjustRightInd w:val="0"/>
        <w:spacing w:line="480" w:lineRule="auto"/>
        <w:rPr>
          <w:i/>
          <w:iCs/>
          <w:color w:val="FF0000"/>
        </w:rPr>
      </w:pPr>
    </w:p>
    <w:p w14:paraId="0498936D" w14:textId="6C5C6236" w:rsidR="00091C47" w:rsidRDefault="00091C47" w:rsidP="00091C47">
      <w:pPr>
        <w:autoSpaceDE w:val="0"/>
        <w:autoSpaceDN w:val="0"/>
        <w:adjustRightInd w:val="0"/>
        <w:spacing w:line="480" w:lineRule="auto"/>
        <w:rPr>
          <w:i/>
          <w:iCs/>
          <w:color w:val="FF0000"/>
        </w:rPr>
      </w:pPr>
    </w:p>
    <w:p w14:paraId="2F309280" w14:textId="75710D17" w:rsidR="00091C47" w:rsidRDefault="00091C47" w:rsidP="00091C47">
      <w:pPr>
        <w:autoSpaceDE w:val="0"/>
        <w:autoSpaceDN w:val="0"/>
        <w:adjustRightInd w:val="0"/>
        <w:spacing w:line="480" w:lineRule="auto"/>
        <w:rPr>
          <w:i/>
          <w:iCs/>
          <w:color w:val="FF0000"/>
        </w:rPr>
      </w:pPr>
    </w:p>
    <w:p w14:paraId="0D102E55" w14:textId="77777777" w:rsidR="00091C47" w:rsidRDefault="00091C47" w:rsidP="00091C47">
      <w:pPr>
        <w:autoSpaceDE w:val="0"/>
        <w:autoSpaceDN w:val="0"/>
        <w:adjustRightInd w:val="0"/>
        <w:spacing w:line="480" w:lineRule="auto"/>
        <w:rPr>
          <w:i/>
          <w:iCs/>
          <w:color w:val="FF0000"/>
        </w:rPr>
      </w:pPr>
    </w:p>
    <w:p w14:paraId="2470C191" w14:textId="14BE97F8" w:rsidR="007437F1" w:rsidRDefault="007437F1" w:rsidP="00121C18">
      <w:pPr>
        <w:autoSpaceDE w:val="0"/>
        <w:autoSpaceDN w:val="0"/>
        <w:adjustRightInd w:val="0"/>
        <w:spacing w:line="480" w:lineRule="auto"/>
        <w:rPr>
          <w:i/>
          <w:iCs/>
          <w:color w:val="000000" w:themeColor="text1"/>
        </w:rPr>
      </w:pPr>
    </w:p>
    <w:p w14:paraId="6ED8B2B9" w14:textId="0A4D54CD" w:rsidR="007437F1" w:rsidRDefault="007437F1" w:rsidP="00121C18">
      <w:pPr>
        <w:autoSpaceDE w:val="0"/>
        <w:autoSpaceDN w:val="0"/>
        <w:adjustRightInd w:val="0"/>
        <w:spacing w:line="480" w:lineRule="auto"/>
        <w:rPr>
          <w:i/>
          <w:iCs/>
          <w:color w:val="000000" w:themeColor="text1"/>
        </w:rPr>
      </w:pPr>
    </w:p>
    <w:p w14:paraId="53BAFE09" w14:textId="47B076A3" w:rsidR="007437F1" w:rsidRDefault="007437F1" w:rsidP="00121C18">
      <w:pPr>
        <w:autoSpaceDE w:val="0"/>
        <w:autoSpaceDN w:val="0"/>
        <w:adjustRightInd w:val="0"/>
        <w:spacing w:line="480" w:lineRule="auto"/>
        <w:rPr>
          <w:i/>
          <w:iCs/>
          <w:color w:val="000000" w:themeColor="text1"/>
        </w:rPr>
      </w:pPr>
    </w:p>
    <w:p w14:paraId="57C41D1C" w14:textId="32009786" w:rsidR="007437F1" w:rsidRDefault="007437F1" w:rsidP="00121C18">
      <w:pPr>
        <w:autoSpaceDE w:val="0"/>
        <w:autoSpaceDN w:val="0"/>
        <w:adjustRightInd w:val="0"/>
        <w:spacing w:line="480" w:lineRule="auto"/>
        <w:rPr>
          <w:i/>
          <w:iCs/>
          <w:color w:val="000000" w:themeColor="text1"/>
        </w:rPr>
      </w:pPr>
    </w:p>
    <w:p w14:paraId="6C647C5D" w14:textId="450E3460" w:rsidR="00B24317" w:rsidRDefault="00B24317" w:rsidP="00121C18">
      <w:pPr>
        <w:spacing w:line="480" w:lineRule="auto"/>
        <w:rPr>
          <w:color w:val="000000" w:themeColor="text1"/>
        </w:rPr>
      </w:pPr>
    </w:p>
    <w:p w14:paraId="40CD3755" w14:textId="77777777" w:rsidR="00B24317" w:rsidRDefault="00B24317" w:rsidP="00121C18">
      <w:pPr>
        <w:spacing w:line="480" w:lineRule="auto"/>
        <w:rPr>
          <w:color w:val="000000" w:themeColor="text1"/>
        </w:rPr>
      </w:pPr>
    </w:p>
    <w:p w14:paraId="1A261FAF" w14:textId="77777777" w:rsidR="00E84AE3" w:rsidRDefault="00E84AE3" w:rsidP="00121C18">
      <w:pPr>
        <w:spacing w:line="480" w:lineRule="auto"/>
        <w:rPr>
          <w:color w:val="000000" w:themeColor="text1"/>
        </w:rPr>
      </w:pPr>
    </w:p>
    <w:p w14:paraId="2F5CA43A" w14:textId="77777777" w:rsidR="00790A7D" w:rsidRPr="00790A7D" w:rsidRDefault="00790A7D" w:rsidP="00790A7D">
      <w:pPr>
        <w:rPr>
          <w:rFonts w:ascii="Iowan Old Style Roman" w:hAnsi="Iowan Old Style Roman"/>
          <w:color w:val="000000" w:themeColor="text1"/>
        </w:rPr>
      </w:pPr>
    </w:p>
    <w:p w14:paraId="11BF427D" w14:textId="13C6093A" w:rsidR="00121C18" w:rsidRPr="00790A7D" w:rsidRDefault="00121C18" w:rsidP="00790A7D">
      <w:pPr>
        <w:rPr>
          <w:rFonts w:ascii="Iowan Old Style Roman" w:hAnsi="Iowan Old Style Roman"/>
          <w:b/>
          <w:bCs/>
          <w:color w:val="000000" w:themeColor="text1"/>
        </w:rPr>
      </w:pPr>
      <w:r w:rsidRPr="00790A7D">
        <w:rPr>
          <w:rFonts w:ascii="Iowan Old Style Roman" w:hAnsi="Iowan Old Style Roman"/>
          <w:color w:val="000000" w:themeColor="text1"/>
        </w:rPr>
        <w:t xml:space="preserve">Every day as you complete your Journal see what you can </w:t>
      </w:r>
      <w:r w:rsidRPr="00790A7D">
        <w:rPr>
          <w:rFonts w:ascii="Iowan Old Style Roman" w:hAnsi="Iowan Old Style Roman"/>
          <w:b/>
          <w:bCs/>
          <w:color w:val="000000" w:themeColor="text1"/>
        </w:rPr>
        <w:t xml:space="preserve">add to your ‘Success Tapes’ </w:t>
      </w:r>
      <w:r w:rsidRPr="00790A7D">
        <w:rPr>
          <w:rFonts w:ascii="Iowan Old Style Roman" w:hAnsi="Iowan Old Style Roman"/>
          <w:color w:val="000000" w:themeColor="text1"/>
        </w:rPr>
        <w:t xml:space="preserve">list. Once you have added a new Success tape read through all the ones on the page above or before to </w:t>
      </w:r>
      <w:r w:rsidRPr="00790A7D">
        <w:rPr>
          <w:rFonts w:ascii="Iowan Old Style Roman" w:hAnsi="Iowan Old Style Roman"/>
          <w:b/>
          <w:bCs/>
          <w:color w:val="000000" w:themeColor="text1"/>
        </w:rPr>
        <w:t>remind you of all your recent successes and how YOU earned them.</w:t>
      </w:r>
    </w:p>
    <w:p w14:paraId="22453672" w14:textId="239D3CB0" w:rsidR="00121C18" w:rsidRDefault="00121C18" w:rsidP="00121C18">
      <w:pPr>
        <w:spacing w:line="480" w:lineRule="auto"/>
        <w:rPr>
          <w:b/>
          <w:bCs/>
          <w:color w:val="000000" w:themeColor="text1"/>
        </w:rPr>
      </w:pPr>
    </w:p>
    <w:p w14:paraId="7B8DE9B5" w14:textId="6239CF2E" w:rsidR="009735C2" w:rsidRPr="00E84AE3" w:rsidRDefault="00233773" w:rsidP="00E84AE3">
      <w:pPr>
        <w:spacing w:line="480" w:lineRule="auto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FA345B" wp14:editId="1AA5ABE4">
                <wp:simplePos x="0" y="0"/>
                <wp:positionH relativeFrom="column">
                  <wp:posOffset>2607733</wp:posOffset>
                </wp:positionH>
                <wp:positionV relativeFrom="paragraph">
                  <wp:posOffset>216959</wp:posOffset>
                </wp:positionV>
                <wp:extent cx="3276600" cy="9398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7AEECC" w14:textId="77777777" w:rsidR="007B2208" w:rsidRPr="00790A7D" w:rsidRDefault="007B2208" w:rsidP="007B2208">
                            <w:pPr>
                              <w:rPr>
                                <w:rFonts w:ascii="Iowan Old Style Roman" w:eastAsia="Times New Roman" w:hAnsi="Iowan Old Style Roman" w:cstheme="minorHAnsi"/>
                                <w:lang w:eastAsia="en-GB"/>
                              </w:rPr>
                            </w:pPr>
                            <w:r w:rsidRPr="00790A7D">
                              <w:rPr>
                                <w:rFonts w:ascii="Iowan Old Style Roman" w:eastAsia="Times New Roman" w:hAnsi="Iowan Old Style Roman" w:cstheme="minorHAnsi"/>
                                <w:color w:val="181818"/>
                                <w:shd w:val="clear" w:color="auto" w:fill="FFFFFF"/>
                                <w:lang w:eastAsia="en-GB"/>
                              </w:rPr>
                              <w:t>“I'm a success today because I had a friend who believed in me and I didn't have the heart to let him down.”</w:t>
                            </w:r>
                            <w:r w:rsidRPr="00790A7D">
                              <w:rPr>
                                <w:rFonts w:ascii="Iowan Old Style Roman" w:eastAsia="Times New Roman" w:hAnsi="Iowan Old Style Roman" w:cstheme="minorHAnsi"/>
                                <w:color w:val="181818"/>
                                <w:lang w:eastAsia="en-GB"/>
                              </w:rPr>
                              <w:br/>
                            </w:r>
                            <w:r w:rsidRPr="00790A7D">
                              <w:rPr>
                                <w:rFonts w:ascii="Times New Roman" w:eastAsia="Times New Roman" w:hAnsi="Times New Roman" w:cs="Times New Roman"/>
                                <w:color w:val="181818"/>
                                <w:shd w:val="clear" w:color="auto" w:fill="FFFFFF"/>
                                <w:lang w:eastAsia="en-GB"/>
                              </w:rPr>
                              <w:t>―</w:t>
                            </w:r>
                            <w:r w:rsidRPr="00790A7D">
                              <w:rPr>
                                <w:rFonts w:ascii="Iowan Old Style Roman" w:eastAsia="Times New Roman" w:hAnsi="Iowan Old Style Roman" w:cstheme="minorHAnsi"/>
                                <w:color w:val="181818"/>
                                <w:shd w:val="clear" w:color="auto" w:fill="FFFFFF"/>
                                <w:lang w:eastAsia="en-GB"/>
                              </w:rPr>
                              <w:t> </w:t>
                            </w:r>
                            <w:r w:rsidRPr="00790A7D">
                              <w:rPr>
                                <w:rFonts w:ascii="Iowan Old Style Roman" w:eastAsia="Times New Roman" w:hAnsi="Iowan Old Style Roman" w:cstheme="minorHAnsi"/>
                                <w:b/>
                                <w:bCs/>
                                <w:color w:val="333333"/>
                                <w:shd w:val="clear" w:color="auto" w:fill="FFFFFF"/>
                                <w:lang w:eastAsia="en-GB"/>
                              </w:rPr>
                              <w:t>Abraham Lincoln</w:t>
                            </w:r>
                          </w:p>
                          <w:p w14:paraId="3144C471" w14:textId="77777777" w:rsidR="007B2208" w:rsidRPr="007B2208" w:rsidRDefault="007B220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A345B" id="Text Box 4" o:spid="_x0000_s1030" type="#_x0000_t202" style="position:absolute;margin-left:205.35pt;margin-top:17.1pt;width:258pt;height:7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" fillcolor="white [3201]" strokeweight=".5pt">
                <v:textbox>
                  <w:txbxContent>
                    <w:p w14:paraId="617AEECC" w14:textId="77777777" w:rsidR="007B2208" w:rsidRPr="00790A7D" w:rsidRDefault="007B2208" w:rsidP="007B2208">
                      <w:pPr>
                        <w:rPr>
                          <w:rFonts w:ascii="Iowan Old Style Roman" w:eastAsia="Times New Roman" w:hAnsi="Iowan Old Style Roman" w:cstheme="minorHAnsi"/>
                          <w:lang w:eastAsia="en-GB"/>
                        </w:rPr>
                      </w:pPr>
                      <w:r w:rsidRPr="00790A7D">
                        <w:rPr>
                          <w:rFonts w:ascii="Iowan Old Style Roman" w:eastAsia="Times New Roman" w:hAnsi="Iowan Old Style Roman" w:cstheme="minorHAnsi"/>
                          <w:color w:val="181818"/>
                          <w:shd w:val="clear" w:color="auto" w:fill="FFFFFF"/>
                          <w:lang w:eastAsia="en-GB"/>
                        </w:rPr>
                        <w:t>“I'm a success today because I had a friend who believed in me and I didn't have the heart to let him down.”</w:t>
                      </w:r>
                      <w:r w:rsidRPr="00790A7D">
                        <w:rPr>
                          <w:rFonts w:ascii="Iowan Old Style Roman" w:eastAsia="Times New Roman" w:hAnsi="Iowan Old Style Roman" w:cstheme="minorHAnsi"/>
                          <w:color w:val="181818"/>
                          <w:lang w:eastAsia="en-GB"/>
                        </w:rPr>
                        <w:br/>
                      </w:r>
                      <w:r w:rsidRPr="00790A7D">
                        <w:rPr>
                          <w:rFonts w:ascii="Times New Roman" w:eastAsia="Times New Roman" w:hAnsi="Times New Roman" w:cs="Times New Roman"/>
                          <w:color w:val="181818"/>
                          <w:shd w:val="clear" w:color="auto" w:fill="FFFFFF"/>
                          <w:lang w:eastAsia="en-GB"/>
                        </w:rPr>
                        <w:t>―</w:t>
                      </w:r>
                      <w:r w:rsidRPr="00790A7D">
                        <w:rPr>
                          <w:rFonts w:ascii="Iowan Old Style Roman" w:eastAsia="Times New Roman" w:hAnsi="Iowan Old Style Roman" w:cstheme="minorHAnsi"/>
                          <w:color w:val="181818"/>
                          <w:shd w:val="clear" w:color="auto" w:fill="FFFFFF"/>
                          <w:lang w:eastAsia="en-GB"/>
                        </w:rPr>
                        <w:t> </w:t>
                      </w:r>
                      <w:r w:rsidRPr="00790A7D">
                        <w:rPr>
                          <w:rFonts w:ascii="Iowan Old Style Roman" w:eastAsia="Times New Roman" w:hAnsi="Iowan Old Style Roman" w:cstheme="minorHAnsi"/>
                          <w:b/>
                          <w:bCs/>
                          <w:color w:val="333333"/>
                          <w:shd w:val="clear" w:color="auto" w:fill="FFFFFF"/>
                          <w:lang w:eastAsia="en-GB"/>
                        </w:rPr>
                        <w:t>Abraham Lincoln</w:t>
                      </w:r>
                    </w:p>
                    <w:p w14:paraId="3144C471" w14:textId="77777777" w:rsidR="007B2208" w:rsidRPr="007B2208" w:rsidRDefault="007B2208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317">
        <w:rPr>
          <w:b/>
          <w:bCs/>
          <w:noProof/>
          <w:color w:val="000000" w:themeColor="text1"/>
        </w:rPr>
        <w:drawing>
          <wp:inline distT="0" distB="0" distL="0" distR="0" wp14:anchorId="359B79DA" wp14:editId="0D4313A1">
            <wp:extent cx="1400574" cy="170942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731" cy="174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5C2" w:rsidRPr="00E84AE3" w:rsidSect="001A4C1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E6258" w14:textId="77777777" w:rsidR="000F15EA" w:rsidRDefault="000F15EA" w:rsidP="00974DD7">
      <w:r>
        <w:separator/>
      </w:r>
    </w:p>
  </w:endnote>
  <w:endnote w:type="continuationSeparator" w:id="0">
    <w:p w14:paraId="08FFCB8C" w14:textId="77777777" w:rsidR="000F15EA" w:rsidRDefault="000F15EA" w:rsidP="00974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owan Old Style Roman">
    <w:altName w:val="Cambria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81843580"/>
      <w:docPartObj>
        <w:docPartGallery w:val="Page Numbers (Bottom of Page)"/>
        <w:docPartUnique/>
      </w:docPartObj>
    </w:sdtPr>
    <w:sdtContent>
      <w:p w14:paraId="5C660C8B" w14:textId="4F951ADA" w:rsidR="008A6495" w:rsidRDefault="008A6495" w:rsidP="000D0E5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97D63D2" w14:textId="77777777" w:rsidR="008A6495" w:rsidRDefault="008A64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68099116"/>
      <w:docPartObj>
        <w:docPartGallery w:val="Page Numbers (Bottom of Page)"/>
        <w:docPartUnique/>
      </w:docPartObj>
    </w:sdtPr>
    <w:sdtContent>
      <w:p w14:paraId="1B57E7FC" w14:textId="12699C72" w:rsidR="008A6495" w:rsidRDefault="008A6495" w:rsidP="000D0E5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82F6626" w14:textId="3118A215" w:rsidR="00974DD7" w:rsidRPr="00CC3526" w:rsidRDefault="009735C2">
    <w:pPr>
      <w:pStyle w:val="Footer"/>
      <w:rPr>
        <w:rFonts w:ascii="Iowan Old Style Roman" w:hAnsi="Iowan Old Style Roman"/>
        <w:color w:val="FF0000"/>
      </w:rPr>
    </w:pPr>
    <w:r w:rsidRPr="00CC3526">
      <w:rPr>
        <w:rFonts w:ascii="Iowan Old Style Roman" w:hAnsi="Iowan Old Style Roman"/>
        <w:color w:val="FF0000"/>
      </w:rPr>
      <w:t xml:space="preserve">Email: </w:t>
    </w:r>
    <w:hyperlink r:id="rId1" w:history="1">
      <w:r w:rsidRPr="00CC3526">
        <w:rPr>
          <w:rStyle w:val="Hyperlink"/>
          <w:rFonts w:ascii="Iowan Old Style Roman" w:hAnsi="Iowan Old Style Roman"/>
        </w:rPr>
        <w:t>Claire@leadersaremad.co.uk</w:t>
      </w:r>
    </w:hyperlink>
    <w:r w:rsidR="008A6495" w:rsidRPr="00CC3526">
      <w:rPr>
        <w:rFonts w:ascii="Iowan Old Style Roman" w:hAnsi="Iowan Old Style Roman"/>
        <w:color w:val="FF0000"/>
      </w:rPr>
      <w:tab/>
    </w:r>
    <w:r w:rsidR="00974DD7" w:rsidRPr="00CC3526">
      <w:rPr>
        <w:rFonts w:ascii="Iowan Old Style Roman" w:hAnsi="Iowan Old Style Roman"/>
        <w:color w:val="FF0000"/>
      </w:rPr>
      <w:tab/>
    </w:r>
    <w:r w:rsidRPr="00CC3526">
      <w:rPr>
        <w:rFonts w:ascii="Iowan Old Style Roman" w:hAnsi="Iowan Old Style Roman"/>
        <w:color w:val="FF0000"/>
      </w:rPr>
      <w:t xml:space="preserve">Website: </w:t>
    </w:r>
    <w:hyperlink r:id="rId2" w:history="1">
      <w:r w:rsidRPr="00CC3526">
        <w:rPr>
          <w:rStyle w:val="Hyperlink"/>
          <w:rFonts w:ascii="Iowan Old Style Roman" w:hAnsi="Iowan Old Style Roman"/>
        </w:rPr>
        <w:t>www.leadersaremad.co.uk</w:t>
      </w:r>
    </w:hyperlink>
  </w:p>
  <w:p w14:paraId="4F9B18DC" w14:textId="5FC67367" w:rsidR="00974DD7" w:rsidRPr="00CC3526" w:rsidRDefault="00974DD7">
    <w:pPr>
      <w:pStyle w:val="Footer"/>
      <w:rPr>
        <w:rFonts w:ascii="Iowan Old Style Roman" w:hAnsi="Iowan Old Style Roman"/>
        <w:color w:val="FF0000"/>
      </w:rPr>
    </w:pPr>
  </w:p>
  <w:p w14:paraId="5B4631E6" w14:textId="0D3D5893" w:rsidR="00974DD7" w:rsidRPr="00CC3526" w:rsidRDefault="008A6495">
    <w:pPr>
      <w:pStyle w:val="Footer"/>
      <w:rPr>
        <w:rFonts w:ascii="Iowan Old Style Roman" w:hAnsi="Iowan Old Style Roman"/>
      </w:rPr>
    </w:pPr>
    <w:r w:rsidRPr="00CC3526">
      <w:rPr>
        <w:rFonts w:ascii="Iowan Old Style Roman" w:hAnsi="Iowan Old Style Roman"/>
        <w:color w:val="FF0000"/>
      </w:rPr>
      <w:t xml:space="preserve">Call: </w:t>
    </w:r>
    <w:r w:rsidR="00974DD7" w:rsidRPr="00CC3526">
      <w:rPr>
        <w:rFonts w:ascii="Iowan Old Style Roman" w:hAnsi="Iowan Old Style Roman"/>
      </w:rPr>
      <w:t xml:space="preserve">07703797614            </w:t>
    </w:r>
    <w:r w:rsidRPr="00CC3526">
      <w:rPr>
        <w:rFonts w:ascii="Iowan Old Style Roman" w:hAnsi="Iowan Old Style Roman"/>
      </w:rPr>
      <w:tab/>
      <w:t xml:space="preserve">                             </w:t>
    </w:r>
    <w:r w:rsidR="00974DD7" w:rsidRPr="00CC3526">
      <w:rPr>
        <w:rFonts w:ascii="Iowan Old Style Roman" w:hAnsi="Iowan Old Style Roman"/>
      </w:rPr>
      <w:t xml:space="preserve">    Leaders are Making A Difference Ltd</w:t>
    </w:r>
    <w:r w:rsidR="00974DD7" w:rsidRPr="00CC3526">
      <w:rPr>
        <w:rFonts w:ascii="Iowan Old Style Roman" w:hAnsi="Iowan Old Style Roman"/>
      </w:rPr>
      <w:tab/>
    </w:r>
  </w:p>
  <w:p w14:paraId="4FE1BEB7" w14:textId="4D6E2848" w:rsidR="00974DD7" w:rsidRDefault="00974DD7">
    <w:pPr>
      <w:pStyle w:val="Footer"/>
    </w:pPr>
    <w:r w:rsidRPr="00CC3526">
      <w:rPr>
        <w:rFonts w:ascii="Iowan Old Style Roman" w:hAnsi="Iowan Old Style Roman"/>
      </w:rP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58B27" w14:textId="77777777" w:rsidR="00CC3526" w:rsidRDefault="00CC35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AC845" w14:textId="77777777" w:rsidR="000F15EA" w:rsidRDefault="000F15EA" w:rsidP="00974DD7">
      <w:r>
        <w:separator/>
      </w:r>
    </w:p>
  </w:footnote>
  <w:footnote w:type="continuationSeparator" w:id="0">
    <w:p w14:paraId="60C71E9E" w14:textId="77777777" w:rsidR="000F15EA" w:rsidRDefault="000F15EA" w:rsidP="00974D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D8334" w14:textId="77777777" w:rsidR="00CC3526" w:rsidRDefault="00CC35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E016B" w14:textId="324143E7" w:rsidR="00974DD7" w:rsidRPr="00091C47" w:rsidRDefault="00974DD7" w:rsidP="00B9736F">
    <w:pPr>
      <w:rPr>
        <w:rFonts w:ascii="Iowan Old Style Roman" w:hAnsi="Iowan Old Style Roman"/>
        <w:b/>
        <w:bCs/>
        <w:sz w:val="32"/>
        <w:szCs w:val="32"/>
      </w:rPr>
    </w:pPr>
    <w:r>
      <w:rPr>
        <w:noProof/>
      </w:rPr>
      <w:drawing>
        <wp:inline distT="0" distB="0" distL="0" distR="0" wp14:anchorId="264A82B1" wp14:editId="1D5DDCD0">
          <wp:extent cx="688848" cy="68884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845" cy="696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3526">
      <w:rPr>
        <w:rFonts w:ascii="Iowan Old Style Roman" w:hAnsi="Iowan Old Style Roman"/>
        <w:b/>
        <w:bCs/>
        <w:sz w:val="32"/>
        <w:szCs w:val="32"/>
      </w:rPr>
      <w:t>Record and play your ‘</w:t>
    </w:r>
    <w:r w:rsidR="00121C18" w:rsidRPr="00091C47">
      <w:rPr>
        <w:rFonts w:ascii="Iowan Old Style Roman" w:hAnsi="Iowan Old Style Roman"/>
        <w:b/>
        <w:bCs/>
        <w:sz w:val="32"/>
        <w:szCs w:val="32"/>
      </w:rPr>
      <w:t>Success Tapes</w:t>
    </w:r>
    <w:r w:rsidR="00CC3526">
      <w:rPr>
        <w:rFonts w:ascii="Iowan Old Style Roman" w:hAnsi="Iowan Old Style Roman"/>
        <w:b/>
        <w:bCs/>
        <w:sz w:val="32"/>
        <w:szCs w:val="32"/>
      </w:rPr>
      <w:t>’</w:t>
    </w:r>
  </w:p>
  <w:p w14:paraId="61FC17B3" w14:textId="77777777" w:rsidR="00974DD7" w:rsidRDefault="00974D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EE733" w14:textId="77777777" w:rsidR="00CC3526" w:rsidRDefault="00CC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502BB"/>
    <w:multiLevelType w:val="hybridMultilevel"/>
    <w:tmpl w:val="F3CA1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D4794"/>
    <w:multiLevelType w:val="hybridMultilevel"/>
    <w:tmpl w:val="58B482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833908"/>
    <w:multiLevelType w:val="hybridMultilevel"/>
    <w:tmpl w:val="4D067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8381406">
    <w:abstractNumId w:val="1"/>
  </w:num>
  <w:num w:numId="2" w16cid:durableId="1940485866">
    <w:abstractNumId w:val="2"/>
  </w:num>
  <w:num w:numId="3" w16cid:durableId="878781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82C"/>
    <w:rsid w:val="000259DF"/>
    <w:rsid w:val="000317AD"/>
    <w:rsid w:val="00091C47"/>
    <w:rsid w:val="000C5AC8"/>
    <w:rsid w:val="000F15EA"/>
    <w:rsid w:val="000F7AB5"/>
    <w:rsid w:val="00104960"/>
    <w:rsid w:val="00121C18"/>
    <w:rsid w:val="00133F64"/>
    <w:rsid w:val="00142E65"/>
    <w:rsid w:val="0015081D"/>
    <w:rsid w:val="0015362A"/>
    <w:rsid w:val="001875C1"/>
    <w:rsid w:val="001A4C1C"/>
    <w:rsid w:val="001B2DEA"/>
    <w:rsid w:val="00233773"/>
    <w:rsid w:val="00254BDC"/>
    <w:rsid w:val="002626FE"/>
    <w:rsid w:val="002723BD"/>
    <w:rsid w:val="00347716"/>
    <w:rsid w:val="00353F87"/>
    <w:rsid w:val="003C0966"/>
    <w:rsid w:val="003D12F1"/>
    <w:rsid w:val="00412DA6"/>
    <w:rsid w:val="0049403B"/>
    <w:rsid w:val="004A5042"/>
    <w:rsid w:val="004C74F4"/>
    <w:rsid w:val="004D3610"/>
    <w:rsid w:val="004F2DA9"/>
    <w:rsid w:val="00536008"/>
    <w:rsid w:val="005438D6"/>
    <w:rsid w:val="005946DF"/>
    <w:rsid w:val="00672705"/>
    <w:rsid w:val="006C0F2D"/>
    <w:rsid w:val="006D0279"/>
    <w:rsid w:val="007437F1"/>
    <w:rsid w:val="00790A7D"/>
    <w:rsid w:val="007B2208"/>
    <w:rsid w:val="00824C55"/>
    <w:rsid w:val="008A6495"/>
    <w:rsid w:val="00944E33"/>
    <w:rsid w:val="00962651"/>
    <w:rsid w:val="009735C2"/>
    <w:rsid w:val="00974DD7"/>
    <w:rsid w:val="00980E78"/>
    <w:rsid w:val="009A77B3"/>
    <w:rsid w:val="009F1F5F"/>
    <w:rsid w:val="00A022F7"/>
    <w:rsid w:val="00A532A2"/>
    <w:rsid w:val="00A55184"/>
    <w:rsid w:val="00AC182C"/>
    <w:rsid w:val="00B0402D"/>
    <w:rsid w:val="00B17D04"/>
    <w:rsid w:val="00B24317"/>
    <w:rsid w:val="00B47A72"/>
    <w:rsid w:val="00B5691E"/>
    <w:rsid w:val="00B87C8C"/>
    <w:rsid w:val="00B9736F"/>
    <w:rsid w:val="00BB0041"/>
    <w:rsid w:val="00C03A5F"/>
    <w:rsid w:val="00C75AED"/>
    <w:rsid w:val="00C84A39"/>
    <w:rsid w:val="00CA27CA"/>
    <w:rsid w:val="00CA7351"/>
    <w:rsid w:val="00CC3526"/>
    <w:rsid w:val="00CF74ED"/>
    <w:rsid w:val="00D5136F"/>
    <w:rsid w:val="00D71608"/>
    <w:rsid w:val="00DA7AAB"/>
    <w:rsid w:val="00DB161C"/>
    <w:rsid w:val="00DD1DF5"/>
    <w:rsid w:val="00E00AE6"/>
    <w:rsid w:val="00E30FDF"/>
    <w:rsid w:val="00E84AE3"/>
    <w:rsid w:val="00EC059A"/>
    <w:rsid w:val="00EF049E"/>
    <w:rsid w:val="00F57C6F"/>
    <w:rsid w:val="00F7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E0A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0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04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4D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DD7"/>
  </w:style>
  <w:style w:type="paragraph" w:styleId="Footer">
    <w:name w:val="footer"/>
    <w:basedOn w:val="Normal"/>
    <w:link w:val="FooterChar"/>
    <w:uiPriority w:val="99"/>
    <w:unhideWhenUsed/>
    <w:rsid w:val="00974D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DD7"/>
  </w:style>
  <w:style w:type="character" w:styleId="Hyperlink">
    <w:name w:val="Hyperlink"/>
    <w:basedOn w:val="DefaultParagraphFont"/>
    <w:uiPriority w:val="99"/>
    <w:unhideWhenUsed/>
    <w:rsid w:val="00974DD7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4DD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DD7"/>
    <w:rPr>
      <w:color w:val="3EBBF0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A6495"/>
  </w:style>
  <w:style w:type="paragraph" w:styleId="NormalWeb">
    <w:name w:val="Normal (Web)"/>
    <w:basedOn w:val="Normal"/>
    <w:uiPriority w:val="99"/>
    <w:unhideWhenUsed/>
    <w:rsid w:val="00121C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uthorortitle">
    <w:name w:val="authorortitle"/>
    <w:basedOn w:val="DefaultParagraphFont"/>
    <w:rsid w:val="007B2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mc/articles/PMC7174434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ncbi.nlm.nih.gov/pmc/articles/PMC7174434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eadersaremad.co.uk" TargetMode="External"/><Relationship Id="rId1" Type="http://schemas.openxmlformats.org/officeDocument/2006/relationships/hyperlink" Target="mailto:Claire@leadersaremad.co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success-tapes- template.dotx</Template>
  <TotalTime>0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Walton</dc:creator>
  <cp:keywords/>
  <dc:description/>
  <cp:lastModifiedBy>Claire Walton</cp:lastModifiedBy>
  <cp:revision>2</cp:revision>
  <dcterms:created xsi:type="dcterms:W3CDTF">2023-09-19T15:58:00Z</dcterms:created>
  <dcterms:modified xsi:type="dcterms:W3CDTF">2023-09-19T15:58:00Z</dcterms:modified>
</cp:coreProperties>
</file>